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71" w:type="dxa"/>
        <w:tblLayout w:type="fixed"/>
        <w:tblLook w:val="04A0" w:firstRow="1" w:lastRow="0" w:firstColumn="1" w:lastColumn="0" w:noHBand="0" w:noVBand="1"/>
      </w:tblPr>
      <w:tblGrid>
        <w:gridCol w:w="4003"/>
        <w:gridCol w:w="1042"/>
        <w:gridCol w:w="4826"/>
      </w:tblGrid>
      <w:tr w:rsidR="00301385" w:rsidRPr="00C232CF" w:rsidTr="003C6105">
        <w:trPr>
          <w:cantSplit/>
          <w:trHeight w:hRule="exact" w:val="542"/>
        </w:trPr>
        <w:tc>
          <w:tcPr>
            <w:tcW w:w="4003" w:type="dxa"/>
            <w:vMerge w:val="restart"/>
          </w:tcPr>
          <w:p w:rsidR="00301385" w:rsidRPr="00C232CF" w:rsidRDefault="00301385" w:rsidP="00E315AD">
            <w:pPr>
              <w:pStyle w:val="a3"/>
              <w:rPr>
                <w:bCs/>
                <w:sz w:val="16"/>
                <w:szCs w:val="14"/>
              </w:rPr>
            </w:pPr>
            <w:r w:rsidRPr="00C232CF">
              <w:rPr>
                <w:bCs/>
                <w:sz w:val="16"/>
                <w:szCs w:val="14"/>
              </w:rPr>
              <w:t>Администрация города Челябинска</w:t>
            </w:r>
          </w:p>
          <w:p w:rsidR="00301385" w:rsidRPr="00C232CF" w:rsidRDefault="00301385" w:rsidP="00E315AD">
            <w:pPr>
              <w:pStyle w:val="a3"/>
              <w:rPr>
                <w:bCs/>
                <w:sz w:val="16"/>
                <w:szCs w:val="14"/>
              </w:rPr>
            </w:pPr>
            <w:r w:rsidRPr="00C232CF">
              <w:rPr>
                <w:bCs/>
                <w:sz w:val="16"/>
                <w:szCs w:val="14"/>
              </w:rPr>
              <w:t>Управление по делам образования</w:t>
            </w:r>
          </w:p>
          <w:p w:rsidR="002F0481" w:rsidRPr="00C232CF" w:rsidRDefault="002F0481" w:rsidP="00E315AD">
            <w:pPr>
              <w:pStyle w:val="ab"/>
              <w:jc w:val="center"/>
              <w:rPr>
                <w:rFonts w:cs="Times New Roman"/>
                <w:bCs/>
                <w:sz w:val="16"/>
                <w:szCs w:val="14"/>
              </w:rPr>
            </w:pPr>
            <w:r w:rsidRPr="00C232CF">
              <w:rPr>
                <w:rFonts w:cs="Times New Roman"/>
                <w:bCs/>
                <w:sz w:val="16"/>
                <w:szCs w:val="14"/>
              </w:rPr>
              <w:t>Муниципальное бюджетное общеобразовательное учреждение «Специальная (коррекционная) общеобразовательная школа-интернат для обучающихся и воспитанников с ограниченными возможностями здоровья (нарушение опорно-двигательного аппарата) №4 г. Челябинска»</w:t>
            </w:r>
          </w:p>
          <w:p w:rsidR="00301385" w:rsidRPr="00C232CF" w:rsidRDefault="002F0481" w:rsidP="00E315AD">
            <w:pPr>
              <w:pStyle w:val="a3"/>
              <w:rPr>
                <w:sz w:val="16"/>
                <w:szCs w:val="14"/>
              </w:rPr>
            </w:pPr>
            <w:r w:rsidRPr="00C232CF">
              <w:rPr>
                <w:sz w:val="16"/>
                <w:szCs w:val="14"/>
              </w:rPr>
              <w:t xml:space="preserve"> (МБ</w:t>
            </w:r>
            <w:r w:rsidR="00301385" w:rsidRPr="00C232CF">
              <w:rPr>
                <w:sz w:val="16"/>
                <w:szCs w:val="14"/>
              </w:rPr>
              <w:t xml:space="preserve">ОУ </w:t>
            </w:r>
            <w:r w:rsidRPr="00C232CF">
              <w:rPr>
                <w:sz w:val="16"/>
                <w:szCs w:val="14"/>
              </w:rPr>
              <w:t>«Ш</w:t>
            </w:r>
            <w:r w:rsidR="00301385" w:rsidRPr="00C232CF">
              <w:rPr>
                <w:sz w:val="16"/>
                <w:szCs w:val="14"/>
              </w:rPr>
              <w:t>кола-интернат № 4 г. Челябинска</w:t>
            </w:r>
            <w:r w:rsidRPr="00C232CF">
              <w:rPr>
                <w:sz w:val="16"/>
                <w:szCs w:val="14"/>
              </w:rPr>
              <w:t>»</w:t>
            </w:r>
            <w:r w:rsidR="00301385" w:rsidRPr="00C232CF">
              <w:rPr>
                <w:sz w:val="16"/>
                <w:szCs w:val="14"/>
              </w:rPr>
              <w:t>)</w:t>
            </w:r>
          </w:p>
          <w:p w:rsidR="00301385" w:rsidRPr="00C232CF" w:rsidRDefault="00301385" w:rsidP="00E315AD">
            <w:pPr>
              <w:spacing w:line="240" w:lineRule="auto"/>
              <w:ind w:left="2124" w:hanging="1692"/>
              <w:jc w:val="center"/>
              <w:rPr>
                <w:rFonts w:ascii="Times New Roman" w:hAnsi="Times New Roman"/>
                <w:sz w:val="16"/>
                <w:szCs w:val="14"/>
              </w:rPr>
            </w:pPr>
            <w:r w:rsidRPr="00C232CF">
              <w:rPr>
                <w:rFonts w:ascii="Times New Roman" w:hAnsi="Times New Roman"/>
                <w:sz w:val="16"/>
                <w:szCs w:val="14"/>
              </w:rPr>
              <w:t>Худякова ул., д.22, г.</w:t>
            </w:r>
            <w:r w:rsidR="00D746E0" w:rsidRPr="00C232CF">
              <w:rPr>
                <w:rFonts w:ascii="Times New Roman" w:hAnsi="Times New Roman"/>
                <w:sz w:val="16"/>
                <w:szCs w:val="14"/>
              </w:rPr>
              <w:t xml:space="preserve"> </w:t>
            </w:r>
            <w:r w:rsidRPr="00C232CF">
              <w:rPr>
                <w:rFonts w:ascii="Times New Roman" w:hAnsi="Times New Roman"/>
                <w:sz w:val="16"/>
                <w:szCs w:val="14"/>
              </w:rPr>
              <w:t>Челябинск,454080</w:t>
            </w:r>
          </w:p>
          <w:p w:rsidR="00301385" w:rsidRPr="00C232CF" w:rsidRDefault="00301385" w:rsidP="00E315AD">
            <w:pPr>
              <w:spacing w:after="0" w:line="240" w:lineRule="auto"/>
              <w:ind w:left="1332" w:hanging="1152"/>
              <w:jc w:val="center"/>
              <w:rPr>
                <w:rFonts w:ascii="Times New Roman" w:hAnsi="Times New Roman"/>
                <w:sz w:val="16"/>
                <w:szCs w:val="14"/>
              </w:rPr>
            </w:pPr>
            <w:r w:rsidRPr="00C232CF">
              <w:rPr>
                <w:rFonts w:ascii="Times New Roman" w:hAnsi="Times New Roman"/>
                <w:sz w:val="16"/>
                <w:szCs w:val="14"/>
              </w:rPr>
              <w:t xml:space="preserve"> тел. (факс) (351) 261-09-35</w:t>
            </w:r>
          </w:p>
          <w:p w:rsidR="00301385" w:rsidRPr="00C232CF" w:rsidRDefault="00301385" w:rsidP="00E315AD">
            <w:pPr>
              <w:spacing w:after="0" w:line="240" w:lineRule="auto"/>
              <w:ind w:left="1332" w:hanging="1152"/>
              <w:jc w:val="center"/>
              <w:rPr>
                <w:rFonts w:ascii="Times New Roman" w:hAnsi="Times New Roman"/>
                <w:sz w:val="16"/>
                <w:szCs w:val="14"/>
              </w:rPr>
            </w:pPr>
            <w:r w:rsidRPr="00C232CF">
              <w:rPr>
                <w:rFonts w:ascii="Times New Roman" w:hAnsi="Times New Roman"/>
                <w:sz w:val="16"/>
                <w:szCs w:val="14"/>
                <w:lang w:val="en-US"/>
              </w:rPr>
              <w:t>E</w:t>
            </w:r>
            <w:r w:rsidRPr="00C232CF">
              <w:rPr>
                <w:rFonts w:ascii="Times New Roman" w:hAnsi="Times New Roman"/>
                <w:sz w:val="16"/>
                <w:szCs w:val="14"/>
              </w:rPr>
              <w:t>-</w:t>
            </w:r>
            <w:r w:rsidRPr="00C232CF">
              <w:rPr>
                <w:rFonts w:ascii="Times New Roman" w:hAnsi="Times New Roman"/>
                <w:sz w:val="16"/>
                <w:szCs w:val="14"/>
                <w:lang w:val="en-US"/>
              </w:rPr>
              <w:t>mail</w:t>
            </w:r>
            <w:r w:rsidRPr="00C232CF">
              <w:rPr>
                <w:rFonts w:ascii="Times New Roman" w:hAnsi="Times New Roman"/>
                <w:sz w:val="16"/>
                <w:szCs w:val="14"/>
              </w:rPr>
              <w:t xml:space="preserve">: </w:t>
            </w:r>
            <w:proofErr w:type="spellStart"/>
            <w:r w:rsidR="00B1244D" w:rsidRPr="00C232CF">
              <w:rPr>
                <w:rFonts w:ascii="Times New Roman" w:hAnsi="Times New Roman"/>
                <w:sz w:val="16"/>
                <w:szCs w:val="14"/>
                <w:lang w:val="en-US"/>
              </w:rPr>
              <w:t>ks</w:t>
            </w:r>
            <w:proofErr w:type="spellEnd"/>
            <w:r w:rsidR="00B1244D" w:rsidRPr="00C232CF">
              <w:rPr>
                <w:rFonts w:ascii="Times New Roman" w:hAnsi="Times New Roman"/>
                <w:sz w:val="16"/>
                <w:szCs w:val="14"/>
              </w:rPr>
              <w:t>.</w:t>
            </w:r>
            <w:proofErr w:type="spellStart"/>
            <w:r w:rsidR="00B1244D" w:rsidRPr="00C232CF">
              <w:rPr>
                <w:rFonts w:ascii="Times New Roman" w:hAnsi="Times New Roman"/>
                <w:sz w:val="16"/>
                <w:szCs w:val="14"/>
                <w:lang w:val="en-US"/>
              </w:rPr>
              <w:t>internat</w:t>
            </w:r>
            <w:proofErr w:type="spellEnd"/>
            <w:r w:rsidR="00B1244D" w:rsidRPr="00C232CF">
              <w:rPr>
                <w:rFonts w:ascii="Times New Roman" w:hAnsi="Times New Roman"/>
                <w:sz w:val="16"/>
                <w:szCs w:val="14"/>
              </w:rPr>
              <w:t>4@</w:t>
            </w:r>
            <w:proofErr w:type="spellStart"/>
            <w:r w:rsidR="00B1244D" w:rsidRPr="00C232CF">
              <w:rPr>
                <w:rFonts w:ascii="Times New Roman" w:hAnsi="Times New Roman"/>
                <w:sz w:val="16"/>
                <w:szCs w:val="14"/>
                <w:lang w:val="en-US"/>
              </w:rPr>
              <w:t>yandex</w:t>
            </w:r>
            <w:proofErr w:type="spellEnd"/>
            <w:r w:rsidR="00B1244D" w:rsidRPr="00C232CF">
              <w:rPr>
                <w:rFonts w:ascii="Times New Roman" w:hAnsi="Times New Roman"/>
                <w:sz w:val="16"/>
                <w:szCs w:val="14"/>
              </w:rPr>
              <w:t>.</w:t>
            </w:r>
            <w:proofErr w:type="spellStart"/>
            <w:r w:rsidR="00B1244D" w:rsidRPr="00C232CF">
              <w:rPr>
                <w:rFonts w:ascii="Times New Roman" w:hAnsi="Times New Roman"/>
                <w:sz w:val="16"/>
                <w:szCs w:val="14"/>
                <w:lang w:val="en-US"/>
              </w:rPr>
              <w:t>ru</w:t>
            </w:r>
            <w:proofErr w:type="spellEnd"/>
          </w:p>
          <w:p w:rsidR="00301385" w:rsidRPr="00C232CF" w:rsidRDefault="00301385" w:rsidP="00E315A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4"/>
              </w:rPr>
            </w:pPr>
            <w:r w:rsidRPr="00C232CF">
              <w:rPr>
                <w:rFonts w:ascii="Times New Roman" w:hAnsi="Times New Roman"/>
                <w:bCs/>
                <w:sz w:val="16"/>
                <w:szCs w:val="14"/>
              </w:rPr>
              <w:t>ОКПО 36922548, ОГРН 1027403895518</w:t>
            </w:r>
          </w:p>
          <w:p w:rsidR="00301385" w:rsidRPr="00C232CF" w:rsidRDefault="00301385" w:rsidP="00E315AD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4"/>
              </w:rPr>
            </w:pPr>
            <w:r w:rsidRPr="00C232CF">
              <w:rPr>
                <w:rFonts w:ascii="Times New Roman" w:hAnsi="Times New Roman"/>
                <w:bCs/>
                <w:sz w:val="16"/>
                <w:szCs w:val="14"/>
              </w:rPr>
              <w:t>ИНН \ КПП   7453045482 \ 745301001</w:t>
            </w:r>
          </w:p>
        </w:tc>
        <w:tc>
          <w:tcPr>
            <w:tcW w:w="1042" w:type="dxa"/>
            <w:vMerge w:val="restart"/>
          </w:tcPr>
          <w:p w:rsidR="00301385" w:rsidRPr="00C232CF" w:rsidRDefault="00301385" w:rsidP="00760D8E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301385" w:rsidRPr="00C232CF" w:rsidRDefault="00301385" w:rsidP="00760D8E">
            <w:pPr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4826" w:type="dxa"/>
          </w:tcPr>
          <w:p w:rsidR="00301385" w:rsidRPr="00C232CF" w:rsidRDefault="00301385" w:rsidP="00760D8E">
            <w:pPr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301385" w:rsidRPr="00C232CF" w:rsidTr="003C6105">
        <w:trPr>
          <w:cantSplit/>
          <w:trHeight w:val="1831"/>
        </w:trPr>
        <w:tc>
          <w:tcPr>
            <w:tcW w:w="4003" w:type="dxa"/>
            <w:vMerge/>
            <w:vAlign w:val="center"/>
            <w:hideMark/>
          </w:tcPr>
          <w:p w:rsidR="00301385" w:rsidRPr="00C232CF" w:rsidRDefault="00301385" w:rsidP="00E315AD">
            <w:pPr>
              <w:spacing w:after="0" w:line="240" w:lineRule="auto"/>
              <w:rPr>
                <w:rFonts w:ascii="Times New Roman" w:hAnsi="Times New Roman"/>
                <w:sz w:val="16"/>
                <w:szCs w:val="14"/>
              </w:rPr>
            </w:pPr>
          </w:p>
        </w:tc>
        <w:tc>
          <w:tcPr>
            <w:tcW w:w="1042" w:type="dxa"/>
            <w:vMerge/>
            <w:vAlign w:val="center"/>
            <w:hideMark/>
          </w:tcPr>
          <w:p w:rsidR="00301385" w:rsidRPr="00C232CF" w:rsidRDefault="00301385" w:rsidP="00760D8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26" w:type="dxa"/>
            <w:vMerge w:val="restart"/>
          </w:tcPr>
          <w:p w:rsidR="00194587" w:rsidRPr="00C232CF" w:rsidRDefault="00194587" w:rsidP="002F0481">
            <w:pPr>
              <w:shd w:val="clear" w:color="auto" w:fill="FFFFFF"/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01385" w:rsidRPr="00C232CF" w:rsidTr="003C6105">
        <w:trPr>
          <w:cantSplit/>
          <w:trHeight w:val="550"/>
        </w:trPr>
        <w:tc>
          <w:tcPr>
            <w:tcW w:w="4003" w:type="dxa"/>
          </w:tcPr>
          <w:p w:rsidR="00301385" w:rsidRPr="00C232CF" w:rsidRDefault="008B721B" w:rsidP="00E315AD">
            <w:pPr>
              <w:spacing w:line="240" w:lineRule="auto"/>
              <w:jc w:val="both"/>
              <w:rPr>
                <w:rFonts w:ascii="Times New Roman" w:hAnsi="Times New Roman"/>
                <w:i/>
                <w:sz w:val="16"/>
                <w:szCs w:val="14"/>
              </w:rPr>
            </w:pPr>
            <w:r w:rsidRPr="00C232CF">
              <w:rPr>
                <w:rFonts w:ascii="Times New Roman" w:hAnsi="Times New Roman"/>
                <w:i/>
                <w:sz w:val="16"/>
                <w:szCs w:val="14"/>
              </w:rPr>
              <w:t>19</w:t>
            </w:r>
            <w:r w:rsidR="00194C2F" w:rsidRPr="00C232CF">
              <w:rPr>
                <w:rFonts w:ascii="Times New Roman" w:hAnsi="Times New Roman"/>
                <w:i/>
                <w:sz w:val="16"/>
                <w:szCs w:val="14"/>
              </w:rPr>
              <w:t>.0</w:t>
            </w:r>
            <w:r w:rsidRPr="00C232CF">
              <w:rPr>
                <w:rFonts w:ascii="Times New Roman" w:hAnsi="Times New Roman"/>
                <w:i/>
                <w:sz w:val="16"/>
                <w:szCs w:val="14"/>
              </w:rPr>
              <w:t>2</w:t>
            </w:r>
            <w:r w:rsidR="007138C5" w:rsidRPr="00C232CF">
              <w:rPr>
                <w:rFonts w:ascii="Times New Roman" w:hAnsi="Times New Roman"/>
                <w:i/>
                <w:sz w:val="16"/>
                <w:szCs w:val="14"/>
              </w:rPr>
              <w:t>.</w:t>
            </w:r>
            <w:r w:rsidR="00301385" w:rsidRPr="00C232CF">
              <w:rPr>
                <w:rFonts w:ascii="Times New Roman" w:hAnsi="Times New Roman"/>
                <w:i/>
                <w:sz w:val="16"/>
                <w:szCs w:val="14"/>
              </w:rPr>
              <w:t>20</w:t>
            </w:r>
            <w:r w:rsidRPr="00C232CF">
              <w:rPr>
                <w:rFonts w:ascii="Times New Roman" w:hAnsi="Times New Roman"/>
                <w:i/>
                <w:sz w:val="16"/>
                <w:szCs w:val="14"/>
              </w:rPr>
              <w:t>20</w:t>
            </w:r>
            <w:r w:rsidR="00301385" w:rsidRPr="00C232CF">
              <w:rPr>
                <w:rFonts w:ascii="Times New Roman" w:hAnsi="Times New Roman"/>
                <w:i/>
                <w:sz w:val="16"/>
                <w:szCs w:val="14"/>
              </w:rPr>
              <w:t xml:space="preserve"> г.  № </w:t>
            </w:r>
            <w:r w:rsidR="007310CF" w:rsidRPr="00C232CF">
              <w:rPr>
                <w:rFonts w:ascii="Times New Roman" w:hAnsi="Times New Roman"/>
                <w:i/>
                <w:sz w:val="16"/>
                <w:szCs w:val="14"/>
              </w:rPr>
              <w:t>б/</w:t>
            </w:r>
            <w:proofErr w:type="gramStart"/>
            <w:r w:rsidR="007310CF" w:rsidRPr="00C232CF">
              <w:rPr>
                <w:rFonts w:ascii="Times New Roman" w:hAnsi="Times New Roman"/>
                <w:i/>
                <w:sz w:val="16"/>
                <w:szCs w:val="14"/>
              </w:rPr>
              <w:t>н</w:t>
            </w:r>
            <w:proofErr w:type="gramEnd"/>
          </w:p>
          <w:p w:rsidR="00301385" w:rsidRPr="00C232CF" w:rsidRDefault="00301385" w:rsidP="00E315AD">
            <w:pPr>
              <w:pStyle w:val="a4"/>
              <w:jc w:val="both"/>
              <w:rPr>
                <w:sz w:val="16"/>
                <w:szCs w:val="14"/>
              </w:rPr>
            </w:pPr>
            <w:r w:rsidRPr="00C232CF">
              <w:rPr>
                <w:caps/>
                <w:sz w:val="16"/>
                <w:szCs w:val="14"/>
              </w:rPr>
              <w:t>н</w:t>
            </w:r>
            <w:r w:rsidRPr="00C232CF">
              <w:rPr>
                <w:sz w:val="16"/>
                <w:szCs w:val="14"/>
              </w:rPr>
              <w:t>а № _______ от ______________</w:t>
            </w:r>
          </w:p>
        </w:tc>
        <w:tc>
          <w:tcPr>
            <w:tcW w:w="1042" w:type="dxa"/>
            <w:vMerge/>
            <w:vAlign w:val="center"/>
            <w:hideMark/>
          </w:tcPr>
          <w:p w:rsidR="00301385" w:rsidRPr="00C232CF" w:rsidRDefault="00301385" w:rsidP="00760D8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26" w:type="dxa"/>
            <w:vMerge/>
            <w:vAlign w:val="center"/>
          </w:tcPr>
          <w:p w:rsidR="00301385" w:rsidRPr="00C232CF" w:rsidRDefault="00301385" w:rsidP="00760D8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301385" w:rsidRPr="00C232CF" w:rsidRDefault="00301385" w:rsidP="0030138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sz w:val="18"/>
          <w:szCs w:val="18"/>
        </w:rPr>
      </w:pPr>
      <w:r w:rsidRPr="00C232CF">
        <w:rPr>
          <w:rFonts w:ascii="Times New Roman" w:hAnsi="Times New Roman"/>
          <w:i/>
          <w:sz w:val="18"/>
          <w:szCs w:val="18"/>
        </w:rPr>
        <w:t xml:space="preserve">Форма подготовлена с использованием правовых актов по состоянию на </w:t>
      </w:r>
      <w:r w:rsidR="007138C5" w:rsidRPr="00C232CF">
        <w:rPr>
          <w:rFonts w:ascii="Times New Roman" w:hAnsi="Times New Roman"/>
          <w:i/>
          <w:sz w:val="18"/>
          <w:szCs w:val="18"/>
        </w:rPr>
        <w:t>10.10.</w:t>
      </w:r>
      <w:r w:rsidRPr="00C232CF">
        <w:rPr>
          <w:rFonts w:ascii="Times New Roman" w:hAnsi="Times New Roman"/>
          <w:i/>
          <w:sz w:val="18"/>
          <w:szCs w:val="18"/>
        </w:rPr>
        <w:t>2014.</w:t>
      </w:r>
    </w:p>
    <w:p w:rsidR="00301385" w:rsidRPr="00C232CF" w:rsidRDefault="00301385" w:rsidP="00301385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</w:p>
    <w:p w:rsidR="00301385" w:rsidRPr="00C232CF" w:rsidRDefault="00301385" w:rsidP="003013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C232CF">
        <w:rPr>
          <w:rFonts w:ascii="Times New Roman" w:hAnsi="Times New Roman"/>
          <w:bCs/>
          <w:sz w:val="16"/>
          <w:szCs w:val="16"/>
        </w:rPr>
        <w:t>ЗАПРОС</w:t>
      </w:r>
    </w:p>
    <w:p w:rsidR="00301385" w:rsidRPr="00C232CF" w:rsidRDefault="00301385" w:rsidP="003013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C232CF">
        <w:rPr>
          <w:rFonts w:ascii="Times New Roman" w:hAnsi="Times New Roman"/>
          <w:sz w:val="16"/>
          <w:szCs w:val="16"/>
        </w:rPr>
        <w:t>о предоставлении ценовой информации</w:t>
      </w:r>
    </w:p>
    <w:p w:rsidR="00301385" w:rsidRPr="00C232CF" w:rsidRDefault="00301385" w:rsidP="002F0481">
      <w:pPr>
        <w:pStyle w:val="ab"/>
        <w:jc w:val="both"/>
        <w:rPr>
          <w:rFonts w:cs="Times New Roman"/>
          <w:bCs/>
          <w:sz w:val="16"/>
          <w:szCs w:val="16"/>
        </w:rPr>
      </w:pPr>
      <w:r w:rsidRPr="00C232CF">
        <w:rPr>
          <w:rFonts w:cs="Times New Roman"/>
          <w:bCs/>
          <w:sz w:val="16"/>
          <w:szCs w:val="16"/>
        </w:rPr>
        <w:t>Заказчик</w:t>
      </w:r>
      <w:r w:rsidRPr="00C232CF">
        <w:rPr>
          <w:rFonts w:cs="Times New Roman"/>
          <w:sz w:val="16"/>
          <w:szCs w:val="16"/>
        </w:rPr>
        <w:t xml:space="preserve">: </w:t>
      </w:r>
      <w:r w:rsidR="002F0481" w:rsidRPr="00C232CF">
        <w:rPr>
          <w:rFonts w:cs="Times New Roman"/>
          <w:bCs/>
          <w:sz w:val="16"/>
          <w:szCs w:val="16"/>
        </w:rPr>
        <w:t xml:space="preserve">Муниципальное бюджетное общеобразовательное учреждение «Специальная (коррекционная) общеобразовательная школа-интернат для обучающихся и воспитанников с ограниченными возможностями здоровья (нарушение опорно-двигательного аппарата) №4 г. Челябинска» </w:t>
      </w:r>
      <w:r w:rsidR="002F0481" w:rsidRPr="00C232CF">
        <w:rPr>
          <w:rFonts w:cs="Times New Roman"/>
          <w:sz w:val="16"/>
          <w:szCs w:val="16"/>
        </w:rPr>
        <w:t>(МБ</w:t>
      </w:r>
      <w:r w:rsidRPr="00C232CF">
        <w:rPr>
          <w:rFonts w:cs="Times New Roman"/>
          <w:sz w:val="16"/>
          <w:szCs w:val="16"/>
        </w:rPr>
        <w:t xml:space="preserve">ОУ </w:t>
      </w:r>
      <w:r w:rsidR="002F0481" w:rsidRPr="00C232CF">
        <w:rPr>
          <w:rFonts w:cs="Times New Roman"/>
          <w:sz w:val="16"/>
          <w:szCs w:val="16"/>
        </w:rPr>
        <w:t>«Ш</w:t>
      </w:r>
      <w:r w:rsidRPr="00C232CF">
        <w:rPr>
          <w:rFonts w:cs="Times New Roman"/>
          <w:sz w:val="16"/>
          <w:szCs w:val="16"/>
        </w:rPr>
        <w:t>кола-интернат № 4</w:t>
      </w:r>
      <w:r w:rsidR="00D746E0" w:rsidRPr="00C232CF">
        <w:rPr>
          <w:rFonts w:cs="Times New Roman"/>
          <w:sz w:val="16"/>
          <w:szCs w:val="16"/>
        </w:rPr>
        <w:t xml:space="preserve"> </w:t>
      </w:r>
      <w:r w:rsidRPr="00C232CF">
        <w:rPr>
          <w:rFonts w:cs="Times New Roman"/>
          <w:sz w:val="16"/>
          <w:szCs w:val="16"/>
        </w:rPr>
        <w:t>г. Челябинска</w:t>
      </w:r>
      <w:r w:rsidR="002F0481" w:rsidRPr="00C232CF">
        <w:rPr>
          <w:rFonts w:cs="Times New Roman"/>
          <w:sz w:val="16"/>
          <w:szCs w:val="16"/>
        </w:rPr>
        <w:t>»</w:t>
      </w:r>
      <w:r w:rsidRPr="00C232CF">
        <w:rPr>
          <w:rFonts w:cs="Times New Roman"/>
          <w:sz w:val="16"/>
          <w:szCs w:val="16"/>
        </w:rPr>
        <w:t>)</w:t>
      </w:r>
    </w:p>
    <w:p w:rsidR="00301385" w:rsidRPr="00C232CF" w:rsidRDefault="00301385" w:rsidP="003C6105">
      <w:pPr>
        <w:spacing w:after="0" w:line="240" w:lineRule="auto"/>
        <w:jc w:val="both"/>
        <w:rPr>
          <w:rStyle w:val="a5"/>
          <w:rFonts w:ascii="Times New Roman" w:hAnsi="Times New Roman"/>
          <w:sz w:val="16"/>
          <w:szCs w:val="16"/>
        </w:rPr>
      </w:pPr>
      <w:r w:rsidRPr="00C232CF">
        <w:rPr>
          <w:rFonts w:ascii="Times New Roman" w:hAnsi="Times New Roman"/>
          <w:bCs/>
          <w:sz w:val="16"/>
          <w:szCs w:val="16"/>
        </w:rPr>
        <w:t>Адрес направления предложения:</w:t>
      </w:r>
      <w:r w:rsidRPr="00C232CF">
        <w:rPr>
          <w:rFonts w:ascii="Times New Roman" w:hAnsi="Times New Roman"/>
          <w:sz w:val="16"/>
          <w:szCs w:val="16"/>
        </w:rPr>
        <w:t xml:space="preserve"> Российская Федерация, 454080, город Челябинск, ул. Худякова, дом 22, </w:t>
      </w:r>
      <w:r w:rsidRPr="00C232CF">
        <w:rPr>
          <w:rFonts w:ascii="Times New Roman" w:hAnsi="Times New Roman"/>
          <w:sz w:val="16"/>
          <w:szCs w:val="16"/>
          <w:lang w:val="en-US"/>
        </w:rPr>
        <w:t>E</w:t>
      </w:r>
      <w:r w:rsidRPr="00C232CF">
        <w:rPr>
          <w:rFonts w:ascii="Times New Roman" w:hAnsi="Times New Roman"/>
          <w:sz w:val="16"/>
          <w:szCs w:val="16"/>
        </w:rPr>
        <w:t>-</w:t>
      </w:r>
      <w:r w:rsidRPr="00C232CF">
        <w:rPr>
          <w:rFonts w:ascii="Times New Roman" w:hAnsi="Times New Roman"/>
          <w:sz w:val="16"/>
          <w:szCs w:val="16"/>
          <w:lang w:val="en-US"/>
        </w:rPr>
        <w:t>mail</w:t>
      </w:r>
      <w:r w:rsidRPr="00C232CF">
        <w:rPr>
          <w:rFonts w:ascii="Times New Roman" w:hAnsi="Times New Roman"/>
          <w:sz w:val="16"/>
          <w:szCs w:val="16"/>
        </w:rPr>
        <w:t xml:space="preserve">: </w:t>
      </w:r>
      <w:hyperlink r:id="rId7" w:history="1">
        <w:r w:rsidRPr="00C232CF">
          <w:rPr>
            <w:rStyle w:val="a5"/>
            <w:rFonts w:ascii="Times New Roman" w:hAnsi="Times New Roman"/>
            <w:sz w:val="16"/>
            <w:szCs w:val="16"/>
            <w:lang w:val="en-US"/>
          </w:rPr>
          <w:t>KS</w:t>
        </w:r>
        <w:r w:rsidRPr="00C232CF">
          <w:rPr>
            <w:rStyle w:val="a5"/>
            <w:rFonts w:ascii="Times New Roman" w:hAnsi="Times New Roman"/>
            <w:sz w:val="16"/>
            <w:szCs w:val="16"/>
          </w:rPr>
          <w:t>.</w:t>
        </w:r>
        <w:r w:rsidRPr="00C232CF">
          <w:rPr>
            <w:rStyle w:val="a5"/>
            <w:rFonts w:ascii="Times New Roman" w:hAnsi="Times New Roman"/>
            <w:sz w:val="16"/>
            <w:szCs w:val="16"/>
            <w:lang w:val="en-US"/>
          </w:rPr>
          <w:t>internat</w:t>
        </w:r>
        <w:r w:rsidRPr="00C232CF">
          <w:rPr>
            <w:rStyle w:val="a5"/>
            <w:rFonts w:ascii="Times New Roman" w:hAnsi="Times New Roman"/>
            <w:sz w:val="16"/>
            <w:szCs w:val="16"/>
          </w:rPr>
          <w:t>4@</w:t>
        </w:r>
        <w:r w:rsidRPr="00C232CF">
          <w:rPr>
            <w:rStyle w:val="a5"/>
            <w:rFonts w:ascii="Times New Roman" w:hAnsi="Times New Roman"/>
            <w:sz w:val="16"/>
            <w:szCs w:val="16"/>
            <w:lang w:val="en-US"/>
          </w:rPr>
          <w:t>yandex</w:t>
        </w:r>
        <w:r w:rsidRPr="00C232CF">
          <w:rPr>
            <w:rStyle w:val="a5"/>
            <w:rFonts w:ascii="Times New Roman" w:hAnsi="Times New Roman"/>
            <w:sz w:val="16"/>
            <w:szCs w:val="16"/>
          </w:rPr>
          <w:t>.</w:t>
        </w:r>
        <w:proofErr w:type="spellStart"/>
        <w:r w:rsidRPr="00C232CF">
          <w:rPr>
            <w:rStyle w:val="a5"/>
            <w:rFonts w:ascii="Times New Roman" w:hAnsi="Times New Roman"/>
            <w:sz w:val="16"/>
            <w:szCs w:val="16"/>
            <w:lang w:val="en-US"/>
          </w:rPr>
          <w:t>ru</w:t>
        </w:r>
        <w:proofErr w:type="spellEnd"/>
      </w:hyperlink>
    </w:p>
    <w:p w:rsidR="00301385" w:rsidRPr="00C232CF" w:rsidRDefault="00301385" w:rsidP="003C6105">
      <w:pPr>
        <w:spacing w:after="0" w:line="240" w:lineRule="auto"/>
        <w:ind w:left="1332" w:hanging="1152"/>
        <w:jc w:val="both"/>
        <w:rPr>
          <w:rFonts w:ascii="Times New Roman" w:hAnsi="Times New Roman"/>
          <w:sz w:val="18"/>
          <w:szCs w:val="18"/>
        </w:rPr>
      </w:pPr>
      <w:r w:rsidRPr="00C232CF">
        <w:rPr>
          <w:rFonts w:ascii="Times New Roman" w:hAnsi="Times New Roman"/>
          <w:bCs/>
          <w:sz w:val="18"/>
          <w:szCs w:val="18"/>
        </w:rPr>
        <w:t>Наименование, характеристики требуемого товара:</w:t>
      </w:r>
    </w:p>
    <w:tbl>
      <w:tblPr>
        <w:tblW w:w="10236" w:type="dxa"/>
        <w:tblInd w:w="-209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437"/>
        <w:gridCol w:w="6255"/>
        <w:gridCol w:w="728"/>
        <w:gridCol w:w="802"/>
        <w:gridCol w:w="880"/>
        <w:gridCol w:w="1134"/>
      </w:tblGrid>
      <w:tr w:rsidR="00333B33" w:rsidRPr="00C232CF" w:rsidTr="00666AC3">
        <w:trPr>
          <w:trHeight w:val="395"/>
        </w:trPr>
        <w:tc>
          <w:tcPr>
            <w:tcW w:w="43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333B33" w:rsidRPr="00C232CF" w:rsidRDefault="00333B33" w:rsidP="00E31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5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333B33" w:rsidRPr="00C232CF" w:rsidRDefault="00333B33" w:rsidP="00E31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32CF">
              <w:rPr>
                <w:rFonts w:ascii="Times New Roman" w:hAnsi="Times New Roman"/>
                <w:sz w:val="18"/>
                <w:szCs w:val="18"/>
              </w:rPr>
              <w:t>Наименование и характеристики товара (продукции)</w:t>
            </w:r>
          </w:p>
          <w:p w:rsidR="00333B33" w:rsidRPr="00C232CF" w:rsidRDefault="00333B33" w:rsidP="00E31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8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33B33" w:rsidRPr="00C232CF" w:rsidRDefault="00333B33" w:rsidP="00E31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32CF">
              <w:rPr>
                <w:rFonts w:ascii="Times New Roman" w:hAnsi="Times New Roman"/>
                <w:sz w:val="18"/>
                <w:szCs w:val="18"/>
              </w:rPr>
              <w:t>Ед. изм.</w:t>
            </w:r>
          </w:p>
        </w:tc>
        <w:tc>
          <w:tcPr>
            <w:tcW w:w="80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33B33" w:rsidRPr="00C232CF" w:rsidRDefault="00333B33" w:rsidP="00E31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32CF">
              <w:rPr>
                <w:rFonts w:ascii="Times New Roman" w:hAnsi="Times New Roman"/>
                <w:sz w:val="18"/>
                <w:szCs w:val="18"/>
              </w:rPr>
              <w:t>Кол-во</w:t>
            </w:r>
          </w:p>
        </w:tc>
        <w:tc>
          <w:tcPr>
            <w:tcW w:w="201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333B33" w:rsidRPr="00C232CF" w:rsidRDefault="00333B33" w:rsidP="00E31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232CF">
              <w:rPr>
                <w:rFonts w:ascii="Times New Roman" w:hAnsi="Times New Roman"/>
                <w:sz w:val="18"/>
                <w:szCs w:val="18"/>
              </w:rPr>
              <w:t xml:space="preserve">  Предложение поставщика </w:t>
            </w:r>
            <w:hyperlink r:id="rId8" w:anchor="Par59" w:history="1">
              <w:r w:rsidRPr="00C232CF">
                <w:rPr>
                  <w:rStyle w:val="a5"/>
                  <w:rFonts w:ascii="Times New Roman" w:hAnsi="Times New Roman"/>
                  <w:sz w:val="18"/>
                  <w:szCs w:val="18"/>
                  <w:u w:val="none"/>
                </w:rPr>
                <w:t>&lt;*&gt;</w:t>
              </w:r>
            </w:hyperlink>
          </w:p>
        </w:tc>
      </w:tr>
      <w:tr w:rsidR="00333B33" w:rsidRPr="00C232CF" w:rsidTr="00666AC3">
        <w:trPr>
          <w:trHeight w:val="608"/>
        </w:trPr>
        <w:tc>
          <w:tcPr>
            <w:tcW w:w="437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33B33" w:rsidRPr="00C232CF" w:rsidRDefault="00333B33" w:rsidP="00760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C232CF">
              <w:rPr>
                <w:rFonts w:ascii="Times New Roman" w:hAnsi="Times New Roman"/>
                <w:sz w:val="18"/>
                <w:szCs w:val="18"/>
              </w:rPr>
              <w:t xml:space="preserve">№ </w:t>
            </w:r>
            <w:proofErr w:type="gramStart"/>
            <w:r w:rsidRPr="00C232CF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C232CF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625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333B33" w:rsidRPr="00C232CF" w:rsidRDefault="00333B33" w:rsidP="00760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8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33B33" w:rsidRPr="00C232CF" w:rsidRDefault="00333B33" w:rsidP="00760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02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33B33" w:rsidRPr="00C232CF" w:rsidRDefault="00333B33" w:rsidP="00760D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33B33" w:rsidRPr="00C232CF" w:rsidRDefault="00333B33" w:rsidP="003C6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32CF">
              <w:rPr>
                <w:rFonts w:ascii="Times New Roman" w:hAnsi="Times New Roman"/>
                <w:sz w:val="18"/>
                <w:szCs w:val="18"/>
              </w:rPr>
              <w:t>Цена за единицу Товара, руб.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33B33" w:rsidRPr="00C232CF" w:rsidRDefault="00333B33" w:rsidP="003C61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232CF">
              <w:rPr>
                <w:rFonts w:ascii="Times New Roman" w:hAnsi="Times New Roman"/>
                <w:sz w:val="18"/>
                <w:szCs w:val="18"/>
              </w:rPr>
              <w:t>Общая стоимость, руб.</w:t>
            </w:r>
          </w:p>
        </w:tc>
      </w:tr>
      <w:tr w:rsidR="00C54BC4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54BC4" w:rsidRPr="00526C02" w:rsidRDefault="00666D6D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54BC4" w:rsidRPr="00526C02" w:rsidRDefault="00C54BC4" w:rsidP="00C54BC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Концентрат  минеральный «</w:t>
            </w: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Галит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>» (соль техническая) ТУ 2111-004-00352851-05 40кг/мешок 00-0002605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54BC4" w:rsidRPr="00526C02" w:rsidRDefault="00C54BC4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54BC4" w:rsidRPr="00526C02" w:rsidRDefault="00C54BC4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54BC4" w:rsidRPr="00C232CF" w:rsidRDefault="00C54BC4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54BC4" w:rsidRPr="00C232CF" w:rsidRDefault="00C54BC4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A2473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A2473" w:rsidRPr="00526C02" w:rsidRDefault="00666D6D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D329B" w:rsidRPr="00526C02" w:rsidRDefault="00371B56" w:rsidP="00371B5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Коврик входной влаговпитывающий ребристый</w:t>
            </w:r>
            <w:r w:rsidR="008B721B" w:rsidRPr="00526C02">
              <w:rPr>
                <w:rFonts w:ascii="Times New Roman" w:hAnsi="Times New Roman"/>
                <w:sz w:val="20"/>
                <w:szCs w:val="20"/>
              </w:rPr>
              <w:t xml:space="preserve"> 90*120</w:t>
            </w:r>
          </w:p>
          <w:p w:rsidR="0092192E" w:rsidRPr="00526C02" w:rsidRDefault="0092192E" w:rsidP="00371B5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>(эквивалент:</w:t>
            </w:r>
            <w:proofErr w:type="gram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>Коврик влаговпитывающий ребристый 90*120 VORTEX серый)</w:t>
            </w:r>
            <w:proofErr w:type="gramEnd"/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2473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A2473" w:rsidRPr="00526C02" w:rsidRDefault="00666D6D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A2473" w:rsidRPr="00C232CF" w:rsidRDefault="004A2473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A2473" w:rsidRPr="00C232CF" w:rsidRDefault="004A2473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666D6D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8B721B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Светильник закрытый «пожарный», круглый</w:t>
            </w:r>
            <w:r w:rsidR="00666D6D" w:rsidRPr="00526C02">
              <w:rPr>
                <w:rFonts w:ascii="Times New Roman" w:hAnsi="Times New Roman"/>
                <w:sz w:val="20"/>
                <w:szCs w:val="20"/>
              </w:rPr>
              <w:t xml:space="preserve"> с арматурой (крепление и др. в комплекте)</w:t>
            </w:r>
          </w:p>
          <w:p w:rsidR="00666D6D" w:rsidRPr="00526C02" w:rsidRDefault="00666D6D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noProof/>
                <w:lang w:eastAsia="ru-RU"/>
              </w:rPr>
              <w:drawing>
                <wp:inline distT="0" distB="0" distL="0" distR="0" wp14:anchorId="5F044A63" wp14:editId="42A69BB2">
                  <wp:extent cx="1478942" cy="1467015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6121" t="17471" r="41792" b="25943"/>
                          <a:stretch/>
                        </pic:blipFill>
                        <pic:spPr bwMode="auto">
                          <a:xfrm>
                            <a:off x="0" y="0"/>
                            <a:ext cx="1480656" cy="1468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26C0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CAFCC71" wp14:editId="4F42B72F">
                      <wp:extent cx="302260" cy="302260"/>
                      <wp:effectExtent l="0" t="0" r="0" b="0"/>
                      <wp:docPr id="4" name="Прямоугольник 4" descr="https://esklad59.ru/image/catalog/import_files/66/668e58c8-207f-11dc-a8c0-001731c840e5_b08a4b99-22cc-11e9-9043-902b34918492.jpe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" o:spid="_x0000_s1026" alt="https://esklad59.ru/image/catalog/import_files/66/668e58c8-207f-11dc-a8c0-001731c840e5_b08a4b99-22cc-11e9-9043-902b34918492.jpe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D329B" w:rsidRPr="00526C02" w:rsidRDefault="00BD329B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666D6D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C232CF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Лампа люминесцентная</w:t>
            </w:r>
            <w:r w:rsidR="008B721B" w:rsidRPr="00526C02">
              <w:rPr>
                <w:rFonts w:ascii="Times New Roman" w:hAnsi="Times New Roman"/>
                <w:sz w:val="20"/>
                <w:szCs w:val="20"/>
              </w:rPr>
              <w:t xml:space="preserve"> № 36, холодный свет</w:t>
            </w:r>
          </w:p>
          <w:p w:rsidR="00BD329B" w:rsidRPr="00526C02" w:rsidRDefault="00C232CF" w:rsidP="00BD32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>(Эквивалент:</w:t>
            </w:r>
            <w:proofErr w:type="gram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BD329B" w:rsidRPr="00526C02">
              <w:rPr>
                <w:rFonts w:ascii="Times New Roman" w:hAnsi="Times New Roman"/>
                <w:sz w:val="20"/>
                <w:szCs w:val="20"/>
              </w:rPr>
              <w:t>Лампа линейная люминесцентная ЛЛ 36вт Т8 36/765 2 30В G13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666D6D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D329B" w:rsidRPr="00526C02" w:rsidRDefault="008B721B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>Светильник</w:t>
            </w:r>
            <w:proofErr w:type="gram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закрытый</w:t>
            </w:r>
            <w:r w:rsidR="00526C02" w:rsidRPr="00526C02">
              <w:rPr>
                <w:rFonts w:ascii="Times New Roman" w:hAnsi="Times New Roman"/>
                <w:sz w:val="20"/>
                <w:szCs w:val="20"/>
              </w:rPr>
              <w:t xml:space="preserve"> с лампой 2шт.</w:t>
            </w:r>
          </w:p>
          <w:p w:rsidR="008B721B" w:rsidRPr="00526C02" w:rsidRDefault="00666D6D" w:rsidP="00666D6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>(эквивалент:</w:t>
            </w:r>
            <w:proofErr w:type="gram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>Светильник люминесцентный ЛПП 2х36 Айсберг-CSVT IP65 ЭПРА SAN)</w:t>
            </w:r>
            <w:proofErr w:type="gramEnd"/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66D6D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66D6D" w:rsidRPr="00526C02" w:rsidRDefault="00666D6D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66D6D" w:rsidRPr="00526C02" w:rsidRDefault="00526C02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>Светильник</w:t>
            </w:r>
            <w:proofErr w:type="gram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закрытый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 xml:space="preserve"> без ламп для п.5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66D6D" w:rsidRPr="00526C02" w:rsidRDefault="00666D6D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66D6D" w:rsidRPr="00526C02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66D6D" w:rsidRPr="00C232CF" w:rsidRDefault="00666D6D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666D6D" w:rsidRPr="00C232CF" w:rsidRDefault="00666D6D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8B721B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Лампа накаливания 60 Вт</w:t>
            </w:r>
            <w:r w:rsidR="00666D6D" w:rsidRPr="00526C02">
              <w:rPr>
                <w:rFonts w:ascii="Times New Roman" w:hAnsi="Times New Roman"/>
                <w:sz w:val="20"/>
                <w:szCs w:val="20"/>
              </w:rPr>
              <w:t>, холодный свет</w:t>
            </w:r>
          </w:p>
          <w:p w:rsidR="00BD329B" w:rsidRPr="00526C02" w:rsidRDefault="00C232CF" w:rsidP="00C232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(Эквивалент: л</w:t>
            </w:r>
            <w:r w:rsidR="00BD329B" w:rsidRPr="00526C02">
              <w:rPr>
                <w:rFonts w:ascii="Times New Roman" w:hAnsi="Times New Roman"/>
                <w:sz w:val="20"/>
                <w:szCs w:val="20"/>
              </w:rPr>
              <w:t>ампа накаливания ЛОН 60 Вт Б-225-235в Е27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8B721B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Лампа энергосберегающая №27Е, холодный свет</w:t>
            </w:r>
          </w:p>
          <w:p w:rsidR="00BD329B" w:rsidRPr="00526C02" w:rsidRDefault="00C232CF" w:rsidP="00C232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(Эквивалент: л</w:t>
            </w:r>
            <w:r w:rsidR="00BD329B" w:rsidRPr="00526C02">
              <w:rPr>
                <w:rFonts w:ascii="Times New Roman" w:hAnsi="Times New Roman"/>
                <w:sz w:val="20"/>
                <w:szCs w:val="20"/>
              </w:rPr>
              <w:t>ампа энергосберегающая КЛЛ 15/840 Е27 D48х79 спираль ЕСО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250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D329B" w:rsidRPr="00526C02" w:rsidRDefault="00BD329B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Мешки для мусора 30л/30шт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A24018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proofErr w:type="spellStart"/>
            <w:r w:rsidRPr="00526C0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уп</w:t>
            </w:r>
            <w:proofErr w:type="spellEnd"/>
            <w:r w:rsidR="008B721B" w:rsidRPr="00526C0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8B721B" w:rsidP="008B721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Мешки для мусора 120л</w:t>
            </w:r>
            <w:r w:rsidR="00BD329B" w:rsidRPr="00526C02">
              <w:rPr>
                <w:rFonts w:ascii="Times New Roman" w:hAnsi="Times New Roman"/>
                <w:sz w:val="20"/>
                <w:szCs w:val="20"/>
              </w:rPr>
              <w:t>/10шт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A24018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proofErr w:type="spellStart"/>
            <w:r w:rsidRPr="00526C0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уп</w:t>
            </w:r>
            <w:proofErr w:type="spellEnd"/>
            <w:r w:rsidR="008B721B" w:rsidRPr="00526C0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2000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8B721B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Мыло жидкое 5л.</w:t>
            </w:r>
            <w:r w:rsidR="00A24018" w:rsidRPr="00526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24018" w:rsidRPr="00526C02">
              <w:rPr>
                <w:rFonts w:ascii="Times New Roman" w:hAnsi="Times New Roman"/>
                <w:sz w:val="20"/>
                <w:szCs w:val="20"/>
              </w:rPr>
              <w:t>для детей</w:t>
            </w:r>
          </w:p>
          <w:p w:rsidR="00BD329B" w:rsidRPr="00526C02" w:rsidRDefault="00C232CF" w:rsidP="00C232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(Эквивалент: ж</w:t>
            </w:r>
            <w:r w:rsidR="00BD329B" w:rsidRPr="00526C02">
              <w:rPr>
                <w:rFonts w:ascii="Times New Roman" w:hAnsi="Times New Roman"/>
                <w:sz w:val="20"/>
                <w:szCs w:val="20"/>
              </w:rPr>
              <w:t>идкое мыло Бархат эконом 5л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D329B" w:rsidRPr="00526C02" w:rsidRDefault="008B721B" w:rsidP="00C232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Мыло с дозатором 0,300 л.</w:t>
            </w:r>
            <w:r w:rsidR="00C232CF" w:rsidRPr="00526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24018" w:rsidRPr="00526C02">
              <w:rPr>
                <w:rFonts w:ascii="Times New Roman" w:hAnsi="Times New Roman"/>
                <w:sz w:val="20"/>
                <w:szCs w:val="20"/>
              </w:rPr>
              <w:t>для детей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8B721B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 xml:space="preserve">Мыло </w:t>
            </w:r>
            <w:r w:rsidR="00BD329B" w:rsidRPr="00526C02">
              <w:rPr>
                <w:rFonts w:ascii="Times New Roman" w:hAnsi="Times New Roman"/>
                <w:sz w:val="20"/>
                <w:szCs w:val="20"/>
              </w:rPr>
              <w:t>хозяйственное 0,200 гр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>.</w:t>
            </w:r>
            <w:r w:rsidR="00BD329B" w:rsidRPr="00526C02">
              <w:rPr>
                <w:rFonts w:ascii="Times New Roman" w:hAnsi="Times New Roman"/>
                <w:sz w:val="20"/>
                <w:szCs w:val="20"/>
              </w:rPr>
              <w:t xml:space="preserve"> 72% 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C232CF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Средство</w:t>
            </w:r>
            <w:r w:rsidR="008B721B" w:rsidRPr="00526C02">
              <w:rPr>
                <w:rFonts w:ascii="Times New Roman" w:hAnsi="Times New Roman"/>
                <w:sz w:val="20"/>
                <w:szCs w:val="20"/>
              </w:rPr>
              <w:t xml:space="preserve"> для чистки плиты</w:t>
            </w:r>
          </w:p>
          <w:p w:rsidR="005B40AF" w:rsidRPr="00526C02" w:rsidRDefault="00C232CF" w:rsidP="00C232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(Эквивалент: с</w:t>
            </w:r>
            <w:r w:rsidR="00067D1F" w:rsidRPr="00526C02">
              <w:rPr>
                <w:rFonts w:ascii="Times New Roman" w:hAnsi="Times New Roman"/>
                <w:sz w:val="20"/>
                <w:szCs w:val="20"/>
              </w:rPr>
              <w:t xml:space="preserve">редство для чистки плит ULTRA BARHAT САНИТАР ГЕЛЬ 500г плит, </w:t>
            </w:r>
            <w:proofErr w:type="gramStart"/>
            <w:r w:rsidR="00067D1F" w:rsidRPr="00526C02">
              <w:rPr>
                <w:rFonts w:ascii="Times New Roman" w:hAnsi="Times New Roman"/>
                <w:sz w:val="20"/>
                <w:szCs w:val="20"/>
              </w:rPr>
              <w:t>СВ</w:t>
            </w:r>
            <w:proofErr w:type="gramEnd"/>
            <w:r w:rsidRPr="00526C0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8B721B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 xml:space="preserve">Моющее </w:t>
            </w:r>
            <w:r w:rsidR="00C232CF" w:rsidRPr="00526C02">
              <w:rPr>
                <w:rFonts w:ascii="Times New Roman" w:hAnsi="Times New Roman"/>
                <w:sz w:val="20"/>
                <w:szCs w:val="20"/>
              </w:rPr>
              <w:t xml:space="preserve">средство </w:t>
            </w:r>
            <w:r w:rsidR="00A24018" w:rsidRPr="00526C02">
              <w:rPr>
                <w:rFonts w:ascii="Times New Roman" w:hAnsi="Times New Roman"/>
                <w:sz w:val="20"/>
                <w:szCs w:val="20"/>
              </w:rPr>
              <w:t>для посуды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>, 1л.</w:t>
            </w:r>
          </w:p>
          <w:p w:rsidR="00067D1F" w:rsidRPr="00526C02" w:rsidRDefault="00067D1F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lastRenderedPageBreak/>
              <w:t>Универсальное моющее средство Прогресс «Люкс», 1л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lastRenderedPageBreak/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450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lastRenderedPageBreak/>
              <w:t>16.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8B721B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>Моющее</w:t>
            </w:r>
            <w:proofErr w:type="gram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для посуды </w:t>
            </w:r>
            <w:r w:rsidR="00C232CF" w:rsidRPr="00526C02">
              <w:rPr>
                <w:rFonts w:ascii="Times New Roman" w:hAnsi="Times New Roman"/>
                <w:sz w:val="20"/>
                <w:szCs w:val="20"/>
              </w:rPr>
              <w:t>в посудомоечной машине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 xml:space="preserve"> 5л.</w:t>
            </w:r>
          </w:p>
          <w:p w:rsidR="00C232CF" w:rsidRPr="00526C02" w:rsidRDefault="00C232CF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>(Эквивалент:</w:t>
            </w:r>
            <w:proofErr w:type="gram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>Моющее для посуды «Dias» 5л.)</w:t>
            </w:r>
            <w:proofErr w:type="gramEnd"/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17.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C232CF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 xml:space="preserve">Средство для мытья пола </w:t>
            </w:r>
            <w:r w:rsidR="008B721B" w:rsidRPr="00526C02">
              <w:rPr>
                <w:rFonts w:ascii="Times New Roman" w:hAnsi="Times New Roman"/>
                <w:sz w:val="20"/>
                <w:szCs w:val="20"/>
              </w:rPr>
              <w:t>1л.</w:t>
            </w:r>
          </w:p>
          <w:p w:rsidR="00067D1F" w:rsidRPr="00526C02" w:rsidRDefault="00C232CF" w:rsidP="00C232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(Эквивалент: с</w:t>
            </w:r>
            <w:r w:rsidR="00067D1F" w:rsidRPr="00526C02">
              <w:rPr>
                <w:rFonts w:ascii="Times New Roman" w:hAnsi="Times New Roman"/>
                <w:sz w:val="20"/>
                <w:szCs w:val="20"/>
              </w:rPr>
              <w:t>редство для мытья пола ТЕКСАНИТ 1л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A24018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450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18.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8B721B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Средство для мытья стекол</w:t>
            </w:r>
            <w:r w:rsidR="00C232CF" w:rsidRPr="00526C02">
              <w:rPr>
                <w:rFonts w:ascii="Times New Roman" w:hAnsi="Times New Roman"/>
                <w:sz w:val="20"/>
                <w:szCs w:val="20"/>
              </w:rPr>
              <w:t xml:space="preserve"> 750 мл.</w:t>
            </w:r>
          </w:p>
          <w:p w:rsidR="00067D1F" w:rsidRPr="00526C02" w:rsidRDefault="00C232CF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>(Эквивалент:</w:t>
            </w:r>
            <w:proofErr w:type="gram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067D1F" w:rsidRPr="00526C02">
              <w:rPr>
                <w:rFonts w:ascii="Times New Roman" w:hAnsi="Times New Roman"/>
                <w:sz w:val="20"/>
                <w:szCs w:val="20"/>
              </w:rPr>
              <w:t xml:space="preserve">Средство для мытья стекол и зеркал </w:t>
            </w:r>
            <w:proofErr w:type="spellStart"/>
            <w:r w:rsidR="00067D1F" w:rsidRPr="00526C02">
              <w:rPr>
                <w:rFonts w:ascii="Times New Roman" w:hAnsi="Times New Roman"/>
                <w:sz w:val="20"/>
                <w:szCs w:val="20"/>
              </w:rPr>
              <w:t>OfficeClean</w:t>
            </w:r>
            <w:proofErr w:type="spellEnd"/>
            <w:r w:rsidR="00067D1F" w:rsidRPr="00526C02">
              <w:rPr>
                <w:rFonts w:ascii="Times New Roman" w:hAnsi="Times New Roman"/>
                <w:sz w:val="20"/>
                <w:szCs w:val="20"/>
              </w:rPr>
              <w:t xml:space="preserve"> 750мл, с курком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>)</w:t>
            </w:r>
            <w:proofErr w:type="gramEnd"/>
          </w:p>
          <w:p w:rsidR="00A24018" w:rsidRPr="00526C02" w:rsidRDefault="00A24018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noProof/>
                <w:lang w:eastAsia="ru-RU"/>
              </w:rPr>
              <w:drawing>
                <wp:inline distT="0" distB="0" distL="0" distR="0" wp14:anchorId="238FAB37" wp14:editId="59A83000">
                  <wp:extent cx="874643" cy="1152939"/>
                  <wp:effectExtent l="0" t="0" r="190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0991" t="49196" r="44774" b="17446"/>
                          <a:stretch/>
                        </pic:blipFill>
                        <pic:spPr bwMode="auto">
                          <a:xfrm>
                            <a:off x="0" y="0"/>
                            <a:ext cx="875789" cy="1154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4018" w:rsidRPr="00526C02" w:rsidRDefault="00A24018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 xml:space="preserve">или Эквивалент: 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>Средство для мытья стекол и зеркал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 xml:space="preserve"> «Секунда»</w:t>
            </w:r>
          </w:p>
          <w:p w:rsidR="00A24018" w:rsidRPr="00526C02" w:rsidRDefault="00A24018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noProof/>
                <w:lang w:eastAsia="ru-RU"/>
              </w:rPr>
              <w:drawing>
                <wp:inline distT="0" distB="0" distL="0" distR="0" wp14:anchorId="244653BB" wp14:editId="3906FDB5">
                  <wp:extent cx="866405" cy="874644"/>
                  <wp:effectExtent l="0" t="0" r="0" b="1905"/>
                  <wp:docPr id="6" name="Рисунок 6" descr="https://karavan-office.ru/assets/images/U4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aravan-office.ru/assets/images/U4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9" cy="87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19.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232CF" w:rsidRPr="00526C02" w:rsidRDefault="00C232CF" w:rsidP="00C232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Чистящее средство универсальное порошок 0,48 кг</w:t>
            </w: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>д</w:t>
            </w:r>
            <w:proofErr w:type="gramEnd"/>
            <w:r w:rsidRPr="00526C02">
              <w:rPr>
                <w:rFonts w:ascii="Times New Roman" w:hAnsi="Times New Roman"/>
                <w:sz w:val="20"/>
                <w:szCs w:val="20"/>
              </w:rPr>
              <w:t>ля универсальной уборки</w:t>
            </w:r>
          </w:p>
          <w:p w:rsidR="00067D1F" w:rsidRPr="00526C02" w:rsidRDefault="00C232CF" w:rsidP="00C232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(Эквивалент: ч</w:t>
            </w:r>
            <w:r w:rsidR="00067D1F" w:rsidRPr="00526C02">
              <w:rPr>
                <w:rFonts w:ascii="Times New Roman" w:hAnsi="Times New Roman"/>
                <w:sz w:val="20"/>
                <w:szCs w:val="20"/>
              </w:rPr>
              <w:t xml:space="preserve">истящий порошок 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>«Пемолюкс» 0,480)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740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740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20.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652F4" w:rsidRPr="00526C02" w:rsidRDefault="008B721B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 xml:space="preserve">Средство для чистки раковин </w:t>
            </w:r>
          </w:p>
          <w:p w:rsidR="008B721B" w:rsidRPr="00526C02" w:rsidRDefault="005652F4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(Эквивалент: средство для чистки раковин </w:t>
            </w:r>
            <w:r w:rsidR="008B721B" w:rsidRPr="00526C02">
              <w:rPr>
                <w:rFonts w:ascii="Times New Roman" w:hAnsi="Times New Roman"/>
                <w:sz w:val="20"/>
                <w:szCs w:val="20"/>
              </w:rPr>
              <w:t>«Утенок»</w:t>
            </w:r>
            <w:r w:rsidR="00666AC3" w:rsidRPr="00526C02">
              <w:rPr>
                <w:rFonts w:ascii="Times New Roman" w:hAnsi="Times New Roman"/>
                <w:sz w:val="20"/>
                <w:szCs w:val="20"/>
              </w:rPr>
              <w:t xml:space="preserve"> или Чистящее средство </w:t>
            </w:r>
            <w:proofErr w:type="spellStart"/>
            <w:r w:rsidR="00666AC3" w:rsidRPr="00526C02">
              <w:rPr>
                <w:rFonts w:ascii="Times New Roman" w:hAnsi="Times New Roman"/>
                <w:sz w:val="20"/>
                <w:szCs w:val="20"/>
              </w:rPr>
              <w:t>OfficeClean</w:t>
            </w:r>
            <w:proofErr w:type="spellEnd"/>
            <w:r w:rsidR="00666AC3" w:rsidRPr="00526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666AC3" w:rsidRPr="00526C02">
              <w:rPr>
                <w:rFonts w:ascii="Times New Roman" w:hAnsi="Times New Roman"/>
                <w:sz w:val="20"/>
                <w:szCs w:val="20"/>
              </w:rPr>
              <w:t>Professional</w:t>
            </w:r>
            <w:proofErr w:type="spellEnd"/>
            <w:r w:rsidR="00666AC3" w:rsidRPr="00526C02">
              <w:rPr>
                <w:rFonts w:ascii="Times New Roman" w:hAnsi="Times New Roman"/>
                <w:sz w:val="20"/>
                <w:szCs w:val="20"/>
              </w:rPr>
              <w:t xml:space="preserve"> "Санитарный гель.</w:t>
            </w:r>
            <w:proofErr w:type="gramEnd"/>
            <w:r w:rsidR="00666AC3" w:rsidRPr="00526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666AC3" w:rsidRPr="00526C02">
              <w:rPr>
                <w:rFonts w:ascii="Times New Roman" w:hAnsi="Times New Roman"/>
                <w:sz w:val="20"/>
                <w:szCs w:val="20"/>
              </w:rPr>
              <w:t xml:space="preserve">Лимон", кислота, </w:t>
            </w:r>
            <w:proofErr w:type="spellStart"/>
            <w:r w:rsidR="00666AC3" w:rsidRPr="00526C02">
              <w:rPr>
                <w:rFonts w:ascii="Times New Roman" w:hAnsi="Times New Roman"/>
                <w:sz w:val="20"/>
                <w:szCs w:val="20"/>
              </w:rPr>
              <w:t>пуш</w:t>
            </w:r>
            <w:proofErr w:type="spellEnd"/>
            <w:r w:rsidR="00666AC3" w:rsidRPr="00526C02">
              <w:rPr>
                <w:rFonts w:ascii="Times New Roman" w:hAnsi="Times New Roman"/>
                <w:sz w:val="20"/>
                <w:szCs w:val="20"/>
              </w:rPr>
              <w:t>-пул, 1л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>)</w:t>
            </w:r>
            <w:proofErr w:type="gramEnd"/>
          </w:p>
          <w:p w:rsidR="00666AC3" w:rsidRPr="00526C02" w:rsidRDefault="00666AC3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666AC3" w:rsidRPr="00526C02" w:rsidRDefault="00666AC3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noProof/>
                <w:lang w:eastAsia="ru-RU"/>
              </w:rPr>
              <w:drawing>
                <wp:inline distT="0" distB="0" distL="0" distR="0" wp14:anchorId="5348635A" wp14:editId="1B1855A1">
                  <wp:extent cx="572494" cy="114498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42802" t="31724" r="47881" b="35147"/>
                          <a:stretch/>
                        </pic:blipFill>
                        <pic:spPr bwMode="auto">
                          <a:xfrm>
                            <a:off x="0" y="0"/>
                            <a:ext cx="573257" cy="114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666AC3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21.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8B721B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Кальцинированная сода</w:t>
            </w:r>
            <w:r w:rsidR="00067D1F" w:rsidRPr="00526C02">
              <w:rPr>
                <w:rFonts w:ascii="Times New Roman" w:hAnsi="Times New Roman"/>
                <w:sz w:val="20"/>
                <w:szCs w:val="20"/>
              </w:rPr>
              <w:t xml:space="preserve"> 600гр.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22.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8B721B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Белизна 1л.</w:t>
            </w:r>
          </w:p>
          <w:p w:rsidR="00067D1F" w:rsidRPr="00526C02" w:rsidRDefault="00067D1F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Белизна 1л Чапаевск</w:t>
            </w:r>
            <w:r w:rsidR="00B90081" w:rsidRPr="00526C02">
              <w:rPr>
                <w:rFonts w:ascii="Times New Roman" w:hAnsi="Times New Roman"/>
                <w:sz w:val="20"/>
                <w:szCs w:val="20"/>
              </w:rPr>
              <w:t xml:space="preserve"> или Белизна Стерлитамак 1л.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23.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90081" w:rsidRPr="00526C02" w:rsidRDefault="008B721B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 xml:space="preserve">Стиральный порошок </w:t>
            </w:r>
            <w:r w:rsidR="00B90081" w:rsidRPr="00526C02">
              <w:rPr>
                <w:rFonts w:ascii="Times New Roman" w:hAnsi="Times New Roman"/>
                <w:sz w:val="20"/>
                <w:szCs w:val="20"/>
              </w:rPr>
              <w:t xml:space="preserve">автомат </w:t>
            </w:r>
          </w:p>
          <w:p w:rsidR="008B721B" w:rsidRPr="00526C02" w:rsidRDefault="00B90081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 xml:space="preserve">(Эквивалент: стиральный порошок </w:t>
            </w:r>
            <w:r w:rsidR="008B721B" w:rsidRPr="00526C02">
              <w:rPr>
                <w:rFonts w:ascii="Times New Roman" w:hAnsi="Times New Roman"/>
                <w:sz w:val="20"/>
                <w:szCs w:val="20"/>
              </w:rPr>
              <w:t>«Миф»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 xml:space="preserve"> 9 кг).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526C02">
              <w:rPr>
                <w:rFonts w:ascii="Times New Roman" w:hAnsi="Times New Roman"/>
                <w:sz w:val="18"/>
                <w:szCs w:val="18"/>
              </w:rPr>
              <w:t>кг</w:t>
            </w:r>
            <w:proofErr w:type="gramEnd"/>
            <w:r w:rsidRPr="00526C0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24.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8B721B" w:rsidP="00194C2F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Полотенце бумажное</w:t>
            </w:r>
            <w:r w:rsidR="00BB2EEC" w:rsidRPr="00526C0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2шт./</w:t>
            </w:r>
            <w:proofErr w:type="spellStart"/>
            <w:r w:rsidR="00BB2EEC" w:rsidRPr="00526C0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упак</w:t>
            </w:r>
            <w:proofErr w:type="spellEnd"/>
            <w:r w:rsidR="00BB2EEC" w:rsidRPr="00526C0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BB2EEC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proofErr w:type="spellStart"/>
            <w:r w:rsidRPr="00526C0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упак</w:t>
            </w:r>
            <w:proofErr w:type="spellEnd"/>
            <w:r w:rsidR="008B721B" w:rsidRPr="00526C0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500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25.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9F177A" w:rsidP="00194C2F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Туалетная бумага</w:t>
            </w:r>
            <w:r w:rsidR="00B90081" w:rsidRPr="00526C0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без втулки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600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26.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BC31BE" w:rsidRDefault="009F177A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C31BE">
              <w:rPr>
                <w:rFonts w:ascii="Times New Roman" w:hAnsi="Times New Roman"/>
                <w:sz w:val="20"/>
                <w:szCs w:val="20"/>
              </w:rPr>
              <w:t xml:space="preserve">Салфетки хозяйственные </w:t>
            </w:r>
          </w:p>
          <w:p w:rsidR="00067D1F" w:rsidRPr="00BC31BE" w:rsidRDefault="00B90081" w:rsidP="00B9008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C31BE">
              <w:rPr>
                <w:rFonts w:ascii="Times New Roman" w:hAnsi="Times New Roman"/>
                <w:sz w:val="20"/>
                <w:szCs w:val="20"/>
              </w:rPr>
              <w:t>(Эквивалент: с</w:t>
            </w:r>
            <w:r w:rsidR="00067D1F" w:rsidRPr="00BC31BE">
              <w:rPr>
                <w:rFonts w:ascii="Times New Roman" w:hAnsi="Times New Roman"/>
                <w:sz w:val="20"/>
                <w:szCs w:val="20"/>
              </w:rPr>
              <w:t>алфетки универсальные ЭКОНОМ вискоза 3шт.</w:t>
            </w:r>
            <w:r w:rsidRPr="00BC31BE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BC31BE" w:rsidRDefault="00BB2EEC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C31BE">
              <w:rPr>
                <w:rFonts w:ascii="Times New Roman" w:hAnsi="Times New Roman"/>
                <w:sz w:val="18"/>
                <w:szCs w:val="18"/>
              </w:rPr>
              <w:t>упак</w:t>
            </w:r>
            <w:proofErr w:type="spellEnd"/>
            <w:r w:rsidR="008B721B" w:rsidRPr="00BC31BE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BC31BE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31BE">
              <w:rPr>
                <w:rFonts w:ascii="Times New Roman" w:hAnsi="Times New Roman"/>
                <w:sz w:val="18"/>
                <w:szCs w:val="18"/>
              </w:rPr>
              <w:t>55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67D1F" w:rsidRPr="00BC31BE" w:rsidRDefault="009F177A" w:rsidP="00BB2E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C31BE">
              <w:rPr>
                <w:rFonts w:ascii="Times New Roman" w:hAnsi="Times New Roman"/>
                <w:sz w:val="20"/>
                <w:szCs w:val="20"/>
              </w:rPr>
              <w:t>Перчатки резиновые</w:t>
            </w:r>
            <w:r w:rsidR="00BB2EEC" w:rsidRPr="00BC31BE">
              <w:rPr>
                <w:rFonts w:ascii="Times New Roman" w:hAnsi="Times New Roman"/>
                <w:sz w:val="20"/>
                <w:szCs w:val="20"/>
              </w:rPr>
              <w:t xml:space="preserve"> дорогие латексные самый большой размер </w:t>
            </w:r>
            <w:r w:rsidR="00BB2EEC" w:rsidRPr="00BC31BE"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  <w:p w:rsidR="00BC31BE" w:rsidRPr="00BC31BE" w:rsidRDefault="00BC31BE" w:rsidP="00BB2E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C31BE">
              <w:rPr>
                <w:rFonts w:ascii="Times New Roman" w:hAnsi="Times New Roman"/>
                <w:sz w:val="20"/>
                <w:szCs w:val="20"/>
              </w:rPr>
              <w:t>(Эквивалент:</w:t>
            </w:r>
            <w:proofErr w:type="gramEnd"/>
            <w:r w:rsidRPr="00BC31BE">
              <w:rPr>
                <w:rFonts w:ascii="Times New Roman" w:hAnsi="Times New Roman"/>
                <w:sz w:val="20"/>
                <w:szCs w:val="20"/>
              </w:rPr>
              <w:t xml:space="preserve"> Перчатки хозяйственные с </w:t>
            </w:r>
            <w:proofErr w:type="gramStart"/>
            <w:r w:rsidRPr="00BC31BE">
              <w:rPr>
                <w:rFonts w:ascii="Times New Roman" w:hAnsi="Times New Roman"/>
                <w:sz w:val="20"/>
                <w:szCs w:val="20"/>
              </w:rPr>
              <w:t>х/б</w:t>
            </w:r>
            <w:proofErr w:type="gramEnd"/>
            <w:r w:rsidRPr="00BC31BE">
              <w:rPr>
                <w:rFonts w:ascii="Times New Roman" w:hAnsi="Times New Roman"/>
                <w:sz w:val="20"/>
                <w:szCs w:val="20"/>
              </w:rPr>
              <w:t xml:space="preserve"> напылением двухцветные | BI-COLOR c Х/Б напылением | перчатки резиновые| L)</w:t>
            </w:r>
          </w:p>
          <w:p w:rsidR="00BC31BE" w:rsidRPr="00BC31BE" w:rsidRDefault="00BC31BE" w:rsidP="00BB2EE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C31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69E6D4" wp14:editId="27C90106">
                  <wp:extent cx="1568395" cy="2091193"/>
                  <wp:effectExtent l="0" t="0" r="0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чатки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563" cy="2091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BC31BE" w:rsidRDefault="009F177A" w:rsidP="009F1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31BE">
              <w:rPr>
                <w:rFonts w:ascii="Times New Roman" w:hAnsi="Times New Roman"/>
                <w:sz w:val="18"/>
                <w:szCs w:val="18"/>
              </w:rPr>
              <w:t>пара</w:t>
            </w:r>
            <w:r w:rsidR="008B721B" w:rsidRPr="00BC31BE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BC31BE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31BE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F177A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B90081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67D1F" w:rsidRPr="00526C02" w:rsidRDefault="009F177A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 xml:space="preserve">Перчатки </w:t>
            </w: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>х/б</w:t>
            </w:r>
            <w:proofErr w:type="gram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точечные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740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пара.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740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67D1F" w:rsidRPr="00526C02" w:rsidRDefault="009F177A" w:rsidP="00B9008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Нетканое полотно</w:t>
            </w:r>
            <w:r w:rsidR="00B90081" w:rsidRPr="00526C02">
              <w:rPr>
                <w:rFonts w:ascii="Times New Roman" w:hAnsi="Times New Roman"/>
                <w:sz w:val="20"/>
                <w:szCs w:val="20"/>
              </w:rPr>
              <w:t xml:space="preserve"> 70мх140см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м</w:t>
            </w:r>
            <w:r w:rsidR="008B721B" w:rsidRPr="00526C0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9F177A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Краска колерная беж. №3, 100гр.</w:t>
            </w:r>
          </w:p>
          <w:p w:rsidR="005652F4" w:rsidRPr="00526C02" w:rsidRDefault="005652F4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lastRenderedPageBreak/>
              <w:t>(Эквивалент:</w:t>
            </w:r>
            <w:proofErr w:type="gram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Паста колер</w:t>
            </w: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у</w:t>
            </w:r>
            <w:proofErr w:type="gramEnd"/>
            <w:r w:rsidRPr="00526C02">
              <w:rPr>
                <w:rFonts w:ascii="Times New Roman" w:hAnsi="Times New Roman"/>
                <w:sz w:val="20"/>
                <w:szCs w:val="20"/>
              </w:rPr>
              <w:t>ниверс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>."Палитра" Стандарт (0,1л) БЕЖЕВЫЙ)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lastRenderedPageBreak/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31.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26C02" w:rsidRPr="00526C02" w:rsidRDefault="009F177A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Краска колерная желтая 100 гр.</w:t>
            </w:r>
            <w:r w:rsidR="00BB2EEC" w:rsidRPr="00526C02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  <w:p w:rsidR="008B721B" w:rsidRPr="00526C02" w:rsidRDefault="00526C02" w:rsidP="00526C0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 xml:space="preserve">Эквивалент: </w:t>
            </w:r>
            <w:r w:rsidR="00BB2EEC" w:rsidRPr="00526C02">
              <w:rPr>
                <w:rFonts w:ascii="Times New Roman" w:hAnsi="Times New Roman"/>
                <w:sz w:val="20"/>
                <w:szCs w:val="20"/>
              </w:rPr>
              <w:t>Паста колер</w:t>
            </w:r>
            <w:proofErr w:type="gramStart"/>
            <w:r w:rsidR="00BB2EEC" w:rsidRPr="00526C02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="00BB2EEC" w:rsidRPr="00526C02">
              <w:rPr>
                <w:rFonts w:ascii="Times New Roman" w:hAnsi="Times New Roman"/>
                <w:sz w:val="20"/>
                <w:szCs w:val="20"/>
              </w:rPr>
              <w:t>у</w:t>
            </w:r>
            <w:proofErr w:type="gramEnd"/>
            <w:r w:rsidR="00BB2EEC" w:rsidRPr="00526C02">
              <w:rPr>
                <w:rFonts w:ascii="Times New Roman" w:hAnsi="Times New Roman"/>
                <w:sz w:val="20"/>
                <w:szCs w:val="20"/>
              </w:rPr>
              <w:t>ниверс</w:t>
            </w:r>
            <w:proofErr w:type="spellEnd"/>
            <w:r w:rsidR="00BB2EEC" w:rsidRPr="00526C02">
              <w:rPr>
                <w:rFonts w:ascii="Times New Roman" w:hAnsi="Times New Roman"/>
                <w:sz w:val="20"/>
                <w:szCs w:val="20"/>
              </w:rPr>
              <w:t>."Палитра" Стандарт (0,1л)</w:t>
            </w:r>
            <w:r w:rsidR="00BB2EEC" w:rsidRPr="00526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>желтая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9F177A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Краска интерьерная для стен и потолков 14кг</w:t>
            </w:r>
          </w:p>
          <w:p w:rsidR="00526C02" w:rsidRPr="00526C02" w:rsidRDefault="00526C02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Эквивалент:</w:t>
            </w:r>
          </w:p>
          <w:p w:rsidR="005652F4" w:rsidRPr="00526C02" w:rsidRDefault="005652F4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СОЛАКС Краска Интерьерная для стен и потолков 15 кг</w:t>
            </w:r>
          </w:p>
          <w:p w:rsidR="005652F4" w:rsidRPr="00526C02" w:rsidRDefault="005652F4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Краска интерьерная акриловая для стен и потолков Первая линия белоснежная (14кг)</w:t>
            </w:r>
          </w:p>
          <w:p w:rsidR="005652F4" w:rsidRPr="00526C02" w:rsidRDefault="005652F4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 xml:space="preserve">NOVA </w:t>
            </w:r>
            <w:r w:rsidR="00BB2EEC" w:rsidRPr="00526C02">
              <w:rPr>
                <w:rFonts w:ascii="Times New Roman" w:hAnsi="Times New Roman"/>
                <w:sz w:val="20"/>
                <w:szCs w:val="20"/>
              </w:rPr>
              <w:t>Краска ИНТЕРЬЕРНАЯ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 xml:space="preserve"> (ЭКОНОМ) акриловая МАТОВАЯ, белая, (14кг)</w:t>
            </w:r>
          </w:p>
          <w:p w:rsidR="00BB2EEC" w:rsidRPr="00526C02" w:rsidRDefault="00E04E56" w:rsidP="00E04E5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Краска интерьерная Ореол Дисконт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9F177A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 xml:space="preserve">Эмаль </w:t>
            </w:r>
            <w:r w:rsidR="00DA0249" w:rsidRPr="00526C02">
              <w:rPr>
                <w:rFonts w:ascii="Times New Roman" w:hAnsi="Times New Roman"/>
                <w:sz w:val="20"/>
                <w:szCs w:val="20"/>
              </w:rPr>
              <w:t>ж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>елто-коричневая</w:t>
            </w:r>
            <w:r w:rsidR="00DA0249" w:rsidRPr="00526C02">
              <w:rPr>
                <w:rFonts w:ascii="Times New Roman" w:hAnsi="Times New Roman"/>
                <w:sz w:val="20"/>
                <w:szCs w:val="20"/>
              </w:rPr>
              <w:t xml:space="preserve"> для пола</w:t>
            </w:r>
          </w:p>
          <w:p w:rsidR="00DA0249" w:rsidRPr="00526C02" w:rsidRDefault="00DA0249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>(Эквивалент:</w:t>
            </w:r>
            <w:proofErr w:type="gram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>Эмаль ПФ-266</w:t>
            </w:r>
            <w:r w:rsidR="00E04E56" w:rsidRPr="00526C02">
              <w:rPr>
                <w:rFonts w:ascii="Times New Roman" w:hAnsi="Times New Roman"/>
                <w:sz w:val="20"/>
                <w:szCs w:val="20"/>
              </w:rPr>
              <w:t xml:space="preserve"> (для пола) ЖЕЛТО-КОРИЧНЕВАЯ (2,7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>кг))</w:t>
            </w:r>
            <w:proofErr w:type="gramEnd"/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9F177A" w:rsidP="009F1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526C02">
              <w:rPr>
                <w:rFonts w:ascii="Times New Roman" w:hAnsi="Times New Roman"/>
                <w:sz w:val="18"/>
                <w:szCs w:val="18"/>
              </w:rPr>
              <w:t>кг</w:t>
            </w:r>
            <w:proofErr w:type="gramEnd"/>
            <w:r w:rsidR="008B721B" w:rsidRPr="00526C0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9F177A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Эмаль белая</w:t>
            </w:r>
          </w:p>
          <w:p w:rsidR="00DA0249" w:rsidRPr="00526C02" w:rsidRDefault="00DA0249" w:rsidP="00DA024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(Эквивалент: эмаль ПФ-115 белая (2,6кг))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526C02">
              <w:rPr>
                <w:rFonts w:ascii="Times New Roman" w:hAnsi="Times New Roman"/>
                <w:sz w:val="18"/>
                <w:szCs w:val="18"/>
              </w:rPr>
              <w:t>кг</w:t>
            </w:r>
            <w:proofErr w:type="gramEnd"/>
            <w:r w:rsidR="008B721B" w:rsidRPr="00526C0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B721B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DA0249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Валик малярный, 150 мм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721B" w:rsidRPr="00526C02" w:rsidRDefault="00E04E56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526C02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B721B" w:rsidRPr="00C232CF" w:rsidRDefault="008B721B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F177A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DA0249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Кисть плоская, светлая щетина, деревянная ручка, 35мм (кисть флейц)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E04E56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F177A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DA0249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Кисть плоская, светлая щетина, деревянная ручка, 50мм (кисть флейц)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F177A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DA0249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Кисть плоская, светлая щетина, деревянная ручка, 75мм (кисть флейц)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E04E56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F177A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71B56" w:rsidRPr="00526C02" w:rsidRDefault="009F177A" w:rsidP="00B9008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Тряпкодержатель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04E56" w:rsidRPr="00526C02">
              <w:rPr>
                <w:rFonts w:ascii="Times New Roman" w:hAnsi="Times New Roman"/>
                <w:sz w:val="20"/>
                <w:szCs w:val="20"/>
              </w:rPr>
              <w:t>металлический</w:t>
            </w:r>
            <w:r w:rsidR="00532096" w:rsidRPr="00526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90081" w:rsidRPr="00526C02">
              <w:rPr>
                <w:rFonts w:ascii="Times New Roman" w:hAnsi="Times New Roman"/>
                <w:sz w:val="20"/>
                <w:szCs w:val="20"/>
              </w:rPr>
              <w:t>с деревянной ручкой</w:t>
            </w:r>
            <w:r w:rsidR="00E04E56" w:rsidRPr="00526C02">
              <w:rPr>
                <w:rFonts w:ascii="Times New Roman" w:hAnsi="Times New Roman"/>
                <w:sz w:val="20"/>
                <w:szCs w:val="20"/>
              </w:rPr>
              <w:t xml:space="preserve"> 130 см (если есть длиннее, то лучше 150 см)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E04E56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F177A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Держатель для туалетной бумаги</w:t>
            </w:r>
            <w:r w:rsidR="00B90081" w:rsidRPr="00526C02">
              <w:rPr>
                <w:rFonts w:ascii="Times New Roman" w:hAnsi="Times New Roman"/>
                <w:sz w:val="20"/>
                <w:szCs w:val="20"/>
              </w:rPr>
              <w:t xml:space="preserve"> пластиковый</w:t>
            </w:r>
            <w:r w:rsidR="00532096" w:rsidRPr="00526C02">
              <w:rPr>
                <w:rFonts w:ascii="Times New Roman" w:hAnsi="Times New Roman"/>
                <w:sz w:val="20"/>
                <w:szCs w:val="20"/>
              </w:rPr>
              <w:t xml:space="preserve"> закрытый, чтобы положить в него  туалетную бумагу</w:t>
            </w:r>
          </w:p>
          <w:p w:rsidR="00532096" w:rsidRPr="00526C02" w:rsidRDefault="00532096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noProof/>
                <w:lang w:eastAsia="ru-RU"/>
              </w:rPr>
              <w:drawing>
                <wp:inline distT="0" distB="0" distL="0" distR="0" wp14:anchorId="225A6C0C" wp14:editId="01EFCE46">
                  <wp:extent cx="803082" cy="803082"/>
                  <wp:effectExtent l="0" t="0" r="0" b="0"/>
                  <wp:docPr id="8" name="Рисунок 8" descr="http://pricevdom.ru/upload/shop_5/1/8/9/item_18979/item_image18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ricevdom.ru/upload/shop_5/1/8/9/item_18979/item_image18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081" cy="80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F177A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П</w:t>
            </w:r>
            <w:r w:rsidR="00B90081" w:rsidRPr="00526C02">
              <w:rPr>
                <w:rFonts w:ascii="Times New Roman" w:hAnsi="Times New Roman"/>
                <w:sz w:val="20"/>
                <w:szCs w:val="20"/>
              </w:rPr>
              <w:t xml:space="preserve">олироль 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>для мебели, аэрозоль</w:t>
            </w:r>
          </w:p>
          <w:p w:rsidR="00371B56" w:rsidRPr="00526C02" w:rsidRDefault="00B90081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>(Эквивалент:</w:t>
            </w:r>
            <w:proofErr w:type="gram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371B56" w:rsidRPr="00526C02">
              <w:rPr>
                <w:rFonts w:ascii="Times New Roman" w:hAnsi="Times New Roman"/>
                <w:sz w:val="20"/>
                <w:szCs w:val="20"/>
              </w:rPr>
              <w:t xml:space="preserve">Полироль для мебели CHIRTON </w:t>
            </w:r>
            <w:proofErr w:type="spellStart"/>
            <w:r w:rsidR="00371B56" w:rsidRPr="00526C02">
              <w:rPr>
                <w:rFonts w:ascii="Times New Roman" w:hAnsi="Times New Roman"/>
                <w:sz w:val="20"/>
                <w:szCs w:val="20"/>
              </w:rPr>
              <w:t>Антипыль</w:t>
            </w:r>
            <w:proofErr w:type="spellEnd"/>
            <w:r w:rsidR="00371B56" w:rsidRPr="00526C02">
              <w:rPr>
                <w:rFonts w:ascii="Times New Roman" w:hAnsi="Times New Roman"/>
                <w:sz w:val="20"/>
                <w:szCs w:val="20"/>
              </w:rPr>
              <w:t xml:space="preserve"> Классик 30мл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>)</w:t>
            </w:r>
            <w:proofErr w:type="gramEnd"/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F177A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Унитаз компактный</w:t>
            </w:r>
          </w:p>
          <w:p w:rsidR="008456D0" w:rsidRPr="00526C02" w:rsidRDefault="008456D0" w:rsidP="008456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(Эквивалент: унитаз ЦОП с бачком под кнопку</w:t>
            </w:r>
            <w:r w:rsidR="00532096" w:rsidRPr="00526C02">
              <w:rPr>
                <w:rFonts w:ascii="Times New Roman" w:hAnsi="Times New Roman"/>
                <w:sz w:val="20"/>
                <w:szCs w:val="20"/>
              </w:rPr>
              <w:t xml:space="preserve"> для взрослых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8456D0" w:rsidRPr="00526C02" w:rsidRDefault="008456D0" w:rsidP="008456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Крепление для унитаза (2 болта)</w:t>
            </w: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Подводка для воды RVC 100 см </w:t>
            </w: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гг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>, Слив раздвижной ВИР для унитаза 110, длина- 250/550 мм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F177A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Замок дверной накладной</w:t>
            </w:r>
          </w:p>
          <w:p w:rsidR="008456D0" w:rsidRPr="00526C02" w:rsidRDefault="008456D0" w:rsidP="008456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>(Эквивалент:</w:t>
            </w:r>
            <w:proofErr w:type="gramEnd"/>
            <w:r w:rsidRPr="00526C02">
              <w:t xml:space="preserve"> 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>Замок накладной ЗНД-1ЕД 085801 (Рязань)(20)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F177A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Замок дверной врезной</w:t>
            </w:r>
          </w:p>
          <w:p w:rsidR="008456D0" w:rsidRPr="00526C02" w:rsidRDefault="008456D0" w:rsidP="008456D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>(Эквивалент:</w:t>
            </w:r>
            <w:proofErr w:type="gram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Замок врезной </w:t>
            </w: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сувальдный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ЗВ-8-4-Н-01 (Ижевск)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F177A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Замок дверной навесной</w:t>
            </w:r>
          </w:p>
          <w:p w:rsidR="008456D0" w:rsidRPr="00526C02" w:rsidRDefault="008456D0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>(Эквивалент:</w:t>
            </w:r>
            <w:proofErr w:type="gram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532096" w:rsidRPr="00526C02">
              <w:rPr>
                <w:rFonts w:ascii="Times New Roman" w:hAnsi="Times New Roman"/>
                <w:sz w:val="20"/>
                <w:szCs w:val="20"/>
              </w:rPr>
              <w:t>Замок навесной, дисковый механизм секрета, ВС2-49-01)</w:t>
            </w:r>
            <w:proofErr w:type="gramEnd"/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F177A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DA0249" w:rsidP="0053209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Саморезы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3,5*25, </w:t>
            </w: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потай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Ph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2, круп, рез, оксид</w:t>
            </w:r>
            <w:r w:rsidR="00532096" w:rsidRPr="00526C02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532096" w:rsidRPr="00526C02">
              <w:rPr>
                <w:rFonts w:ascii="Times New Roman" w:hAnsi="Times New Roman"/>
                <w:sz w:val="20"/>
                <w:szCs w:val="20"/>
              </w:rPr>
              <w:t>по дереву</w:t>
            </w:r>
            <w:r w:rsidR="00532096" w:rsidRPr="00526C02">
              <w:rPr>
                <w:rFonts w:ascii="Times New Roman" w:hAnsi="Times New Roman"/>
                <w:sz w:val="20"/>
                <w:szCs w:val="20"/>
              </w:rPr>
              <w:t>, по металлу</w:t>
            </w:r>
            <w:r w:rsidR="00532096" w:rsidRPr="00526C02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526C02">
              <w:rPr>
                <w:rFonts w:ascii="Times New Roman" w:hAnsi="Times New Roman"/>
                <w:sz w:val="18"/>
                <w:szCs w:val="18"/>
              </w:rPr>
              <w:t>кг</w:t>
            </w:r>
            <w:proofErr w:type="gramEnd"/>
            <w:r w:rsidRPr="00526C0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F177A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53209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Саморез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4,8*102</w:t>
            </w:r>
            <w:r w:rsidR="00DA0249" w:rsidRPr="00526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D4C2E" w:rsidRPr="00526C02">
              <w:rPr>
                <w:rFonts w:ascii="Times New Roman" w:hAnsi="Times New Roman"/>
                <w:sz w:val="20"/>
                <w:szCs w:val="20"/>
              </w:rPr>
              <w:t>(по дереву, по металлу)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кг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F177A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DA0249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Саморезы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3,5*19, </w:t>
            </w: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потай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Ph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2, круп, рез, оксид</w:t>
            </w:r>
            <w:r w:rsidR="00532096" w:rsidRPr="00526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D4C2E" w:rsidRPr="00526C02">
              <w:rPr>
                <w:rFonts w:ascii="Times New Roman" w:hAnsi="Times New Roman"/>
                <w:sz w:val="20"/>
                <w:szCs w:val="20"/>
              </w:rPr>
              <w:t>(по дереву, по металлу)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кг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F177A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DA0249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Саморезы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3,5*35, </w:t>
            </w: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потай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Ph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2, круп, рез, оксид</w:t>
            </w:r>
            <w:r w:rsidR="005D4C2E" w:rsidRPr="00526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D4C2E" w:rsidRPr="00526C02">
              <w:rPr>
                <w:rFonts w:ascii="Times New Roman" w:hAnsi="Times New Roman"/>
                <w:sz w:val="20"/>
                <w:szCs w:val="20"/>
              </w:rPr>
              <w:t>(по дереву, по металлу)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кг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F177A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DA0249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Саморезы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3,5*51, </w:t>
            </w: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потай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Ph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2, круп, рез, оксид</w:t>
            </w:r>
            <w:r w:rsidR="005D4C2E" w:rsidRPr="00526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D4C2E" w:rsidRPr="00526C02">
              <w:rPr>
                <w:rFonts w:ascii="Times New Roman" w:hAnsi="Times New Roman"/>
                <w:sz w:val="20"/>
                <w:szCs w:val="20"/>
              </w:rPr>
              <w:t>(по дереву, по металлу)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кг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F177A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DA0249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Саморезы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3,9*64, </w:t>
            </w: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потай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Ph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2, круп, рез, оксид</w:t>
            </w:r>
            <w:r w:rsidR="005D4C2E" w:rsidRPr="00526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D4C2E" w:rsidRPr="00526C02">
              <w:rPr>
                <w:rFonts w:ascii="Times New Roman" w:hAnsi="Times New Roman"/>
                <w:sz w:val="20"/>
                <w:szCs w:val="20"/>
              </w:rPr>
              <w:t>(по дереву, по металлу)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кг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F177A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Дюпель</w:t>
            </w:r>
            <w:proofErr w:type="spellEnd"/>
          </w:p>
          <w:p w:rsidR="005652F4" w:rsidRPr="00526C02" w:rsidRDefault="005652F4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Дюпель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>-гвоздь 3,7*30 мм (в сборе, упаковка 50 шт.)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кг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F177A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53.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2C55F1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 xml:space="preserve">Клей </w:t>
            </w:r>
            <w:r w:rsidR="001D0980" w:rsidRPr="00526C02">
              <w:rPr>
                <w:rFonts w:ascii="Times New Roman" w:hAnsi="Times New Roman"/>
                <w:sz w:val="20"/>
                <w:szCs w:val="20"/>
              </w:rPr>
              <w:t xml:space="preserve">монтажный прозрачный </w:t>
            </w:r>
          </w:p>
          <w:p w:rsidR="001D0980" w:rsidRPr="00526C02" w:rsidRDefault="001D0980" w:rsidP="005D4C2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>(Эквивалент:</w:t>
            </w:r>
            <w:proofErr w:type="gram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5D4C2E" w:rsidRPr="00526C02">
              <w:rPr>
                <w:rFonts w:ascii="Times New Roman" w:hAnsi="Times New Roman"/>
                <w:sz w:val="20"/>
                <w:szCs w:val="20"/>
              </w:rPr>
              <w:t>Жидкие гвозди «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>Клей Момент Монтаж</w:t>
            </w:r>
            <w:r w:rsidR="005D4C2E" w:rsidRPr="00526C02">
              <w:rPr>
                <w:rFonts w:ascii="Times New Roman" w:hAnsi="Times New Roman"/>
                <w:sz w:val="20"/>
                <w:szCs w:val="20"/>
              </w:rPr>
              <w:t>», применяться будет для линолеума и не только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proofErr w:type="gramEnd"/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F177A" w:rsidRPr="00526C02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526C02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F177A" w:rsidRPr="00C232CF" w:rsidRDefault="009F177A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C55F1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526C02" w:rsidRDefault="002C55F1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Смеситель для умыва</w:t>
            </w:r>
            <w:r w:rsidR="001D0980" w:rsidRPr="00526C02">
              <w:rPr>
                <w:rFonts w:ascii="Times New Roman" w:hAnsi="Times New Roman"/>
                <w:sz w:val="20"/>
                <w:szCs w:val="20"/>
              </w:rPr>
              <w:t>льника</w:t>
            </w:r>
          </w:p>
          <w:p w:rsidR="001D0980" w:rsidRPr="00526C02" w:rsidRDefault="001D0980" w:rsidP="001D098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>(Эквивалент:</w:t>
            </w:r>
            <w:proofErr w:type="gram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Смеситель для умывальника Прораб одноручный литой </w:t>
            </w: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>излив</w:t>
            </w:r>
            <w:proofErr w:type="gram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D4C2E" w:rsidRPr="00526C02">
              <w:rPr>
                <w:rFonts w:ascii="Times New Roman" w:hAnsi="Times New Roman"/>
                <w:sz w:val="20"/>
                <w:szCs w:val="20"/>
              </w:rPr>
              <w:t xml:space="preserve">Длина </w:t>
            </w:r>
            <w:proofErr w:type="spellStart"/>
            <w:r w:rsidR="005D4C2E" w:rsidRPr="00526C02">
              <w:rPr>
                <w:rFonts w:ascii="Times New Roman" w:hAnsi="Times New Roman"/>
                <w:sz w:val="20"/>
                <w:szCs w:val="20"/>
              </w:rPr>
              <w:t>излива</w:t>
            </w:r>
            <w:proofErr w:type="spellEnd"/>
            <w:r w:rsidR="005D4C2E" w:rsidRPr="00526C02">
              <w:rPr>
                <w:rFonts w:ascii="Times New Roman" w:hAnsi="Times New Roman"/>
                <w:sz w:val="20"/>
                <w:szCs w:val="20"/>
              </w:rPr>
              <w:t xml:space="preserve">: 128 мм, Высота </w:t>
            </w:r>
            <w:proofErr w:type="spellStart"/>
            <w:r w:rsidR="005D4C2E" w:rsidRPr="00526C02">
              <w:rPr>
                <w:rFonts w:ascii="Times New Roman" w:hAnsi="Times New Roman"/>
                <w:sz w:val="20"/>
                <w:szCs w:val="20"/>
              </w:rPr>
              <w:t>излива</w:t>
            </w:r>
            <w:proofErr w:type="spellEnd"/>
            <w:r w:rsidR="005D4C2E" w:rsidRPr="00526C02">
              <w:rPr>
                <w:rFonts w:ascii="Times New Roman" w:hAnsi="Times New Roman"/>
                <w:sz w:val="20"/>
                <w:szCs w:val="20"/>
              </w:rPr>
              <w:t>: 60 мм, латунь</w:t>
            </w:r>
          </w:p>
          <w:p w:rsidR="005D4C2E" w:rsidRPr="00526C02" w:rsidRDefault="005D4C2E" w:rsidP="001D098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Смеситель для раковины OSGARD 15013 BARKER</w:t>
            </w:r>
          </w:p>
          <w:p w:rsidR="00B67009" w:rsidRPr="00526C02" w:rsidRDefault="00B67009" w:rsidP="001D098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noProof/>
                <w:lang w:eastAsia="ru-RU"/>
              </w:rPr>
              <w:drawing>
                <wp:inline distT="0" distB="0" distL="0" distR="0" wp14:anchorId="327106A4" wp14:editId="35188910">
                  <wp:extent cx="1375575" cy="1176793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6034" t="38161" r="61584" b="27798"/>
                          <a:stretch/>
                        </pic:blipFill>
                        <pic:spPr bwMode="auto">
                          <a:xfrm>
                            <a:off x="0" y="0"/>
                            <a:ext cx="1377069" cy="117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7009" w:rsidRPr="00526C02" w:rsidRDefault="00B67009" w:rsidP="001D098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C55F1" w:rsidRPr="00526C02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C55F1" w:rsidRPr="00526C02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526C02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C232CF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C55F1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55.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526C02" w:rsidRDefault="0082620D" w:rsidP="0082620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Комплект для ванной с душем (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>лейка + шланг)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 xml:space="preserve"> и смеситель, длина </w:t>
            </w: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излива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— 330 мм.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C55F1" w:rsidRPr="00526C02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C55F1" w:rsidRPr="00526C02" w:rsidRDefault="0082620D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526C02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C232CF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C55F1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A0249" w:rsidRPr="00526C02" w:rsidRDefault="00DA0249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Скотч малярный 50*50м.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C55F1" w:rsidRPr="00526C02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C55F1" w:rsidRPr="00526C02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526C02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C232CF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C55F1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526C02" w:rsidRDefault="002C55F1" w:rsidP="00B9008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Ведро оцинкованно</w:t>
            </w:r>
            <w:r w:rsidR="00B90081" w:rsidRPr="00526C02">
              <w:rPr>
                <w:rFonts w:ascii="Times New Roman" w:hAnsi="Times New Roman"/>
                <w:sz w:val="20"/>
                <w:szCs w:val="20"/>
              </w:rPr>
              <w:t>е</w:t>
            </w:r>
            <w:r w:rsidRPr="00526C02">
              <w:rPr>
                <w:rFonts w:ascii="Times New Roman" w:hAnsi="Times New Roman"/>
                <w:sz w:val="20"/>
                <w:szCs w:val="20"/>
              </w:rPr>
              <w:t xml:space="preserve"> 7л.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C55F1" w:rsidRPr="00526C02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C55F1" w:rsidRPr="00526C02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526C02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C232CF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C55F1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BC31BE" w:rsidRDefault="002C55F1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C31BE">
              <w:rPr>
                <w:rFonts w:ascii="Times New Roman" w:hAnsi="Times New Roman"/>
                <w:sz w:val="20"/>
                <w:szCs w:val="20"/>
              </w:rPr>
              <w:t>Губка для посуды</w:t>
            </w:r>
            <w:r w:rsidR="00371B56" w:rsidRPr="00BC31B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90081" w:rsidRPr="00BC31BE">
              <w:rPr>
                <w:rFonts w:ascii="Times New Roman" w:hAnsi="Times New Roman"/>
                <w:sz w:val="20"/>
                <w:szCs w:val="20"/>
              </w:rPr>
              <w:t xml:space="preserve">абразивная </w:t>
            </w:r>
            <w:r w:rsidR="00371B56" w:rsidRPr="00BC31BE">
              <w:rPr>
                <w:rFonts w:ascii="Times New Roman" w:hAnsi="Times New Roman"/>
                <w:sz w:val="20"/>
                <w:szCs w:val="20"/>
              </w:rPr>
              <w:t>3шт./</w:t>
            </w:r>
            <w:proofErr w:type="spellStart"/>
            <w:r w:rsidR="00371B56" w:rsidRPr="00BC31BE">
              <w:rPr>
                <w:rFonts w:ascii="Times New Roman" w:hAnsi="Times New Roman"/>
                <w:sz w:val="20"/>
                <w:szCs w:val="20"/>
              </w:rPr>
              <w:t>упак</w:t>
            </w:r>
            <w:proofErr w:type="spellEnd"/>
            <w:r w:rsidR="00371B56" w:rsidRPr="00BC31BE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90081" w:rsidRPr="00BC31BE" w:rsidRDefault="00B90081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C31BE">
              <w:rPr>
                <w:rFonts w:ascii="Times New Roman" w:hAnsi="Times New Roman"/>
                <w:sz w:val="20"/>
                <w:szCs w:val="20"/>
              </w:rPr>
              <w:t xml:space="preserve">(Эквивалент: </w:t>
            </w:r>
            <w:r w:rsidR="00DA0249" w:rsidRPr="00BC31BE">
              <w:rPr>
                <w:rFonts w:ascii="Times New Roman" w:hAnsi="Times New Roman"/>
                <w:sz w:val="20"/>
                <w:szCs w:val="20"/>
              </w:rPr>
              <w:t>г</w:t>
            </w:r>
            <w:r w:rsidRPr="00BC31BE">
              <w:rPr>
                <w:rFonts w:ascii="Times New Roman" w:hAnsi="Times New Roman"/>
                <w:sz w:val="20"/>
                <w:szCs w:val="20"/>
              </w:rPr>
              <w:t>убка «эффект» для посуды 3шт./</w:t>
            </w:r>
            <w:proofErr w:type="spellStart"/>
            <w:r w:rsidRPr="00BC31BE">
              <w:rPr>
                <w:rFonts w:ascii="Times New Roman" w:hAnsi="Times New Roman"/>
                <w:sz w:val="20"/>
                <w:szCs w:val="20"/>
              </w:rPr>
              <w:t>упак</w:t>
            </w:r>
            <w:proofErr w:type="spellEnd"/>
            <w:r w:rsidRPr="00BC31BE">
              <w:rPr>
                <w:rFonts w:ascii="Times New Roman" w:hAnsi="Times New Roman"/>
                <w:sz w:val="20"/>
                <w:szCs w:val="20"/>
              </w:rPr>
              <w:t>.</w:t>
            </w:r>
            <w:r w:rsidR="00DA0249" w:rsidRPr="00BC31BE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B90081" w:rsidRPr="00BC31BE" w:rsidRDefault="00B90081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C31BE">
              <w:rPr>
                <w:noProof/>
                <w:lang w:eastAsia="ru-RU"/>
              </w:rPr>
              <w:drawing>
                <wp:inline distT="0" distB="0" distL="0" distR="0" wp14:anchorId="1599909F" wp14:editId="3F4DE64C">
                  <wp:extent cx="985962" cy="985962"/>
                  <wp:effectExtent l="0" t="0" r="5080" b="5080"/>
                  <wp:docPr id="2" name="Рисунок 2" descr="https://arstrade.hb.bizmrg.com/iblock/e9b/e9b72d7f7af88d8930ff9d172ec30bb2/5_26mochalka_dlya_posudyi_12090_effekt_abraziv_v_upakovke_3_sht_kod_1906_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strade.hb.bizmrg.com/iblock/e9b/e9b72d7f7af88d8930ff9d172ec30bb2/5_26mochalka_dlya_posudyi_12090_effekt_abraziv_v_upakovke_3_sht_kod_1906_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025" cy="9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C55F1" w:rsidRPr="00BC31BE" w:rsidRDefault="0082620D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C31BE">
              <w:rPr>
                <w:rFonts w:ascii="Times New Roman" w:hAnsi="Times New Roman"/>
                <w:sz w:val="18"/>
                <w:szCs w:val="18"/>
              </w:rPr>
              <w:t>упак</w:t>
            </w:r>
            <w:proofErr w:type="spellEnd"/>
            <w:r w:rsidR="002C55F1" w:rsidRPr="00BC31BE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C55F1" w:rsidRPr="00BC31BE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31BE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526C02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C232CF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C55F1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59.</w:t>
            </w:r>
            <w:bookmarkStart w:id="0" w:name="_GoBack"/>
            <w:bookmarkEnd w:id="0"/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BC31BE" w:rsidRDefault="002C55F1" w:rsidP="00BC31B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C31BE">
              <w:rPr>
                <w:rFonts w:ascii="Times New Roman" w:hAnsi="Times New Roman"/>
                <w:sz w:val="20"/>
                <w:szCs w:val="20"/>
              </w:rPr>
              <w:t>Дверные ручки</w:t>
            </w:r>
            <w:r w:rsidR="0082620D" w:rsidRPr="00BC31BE">
              <w:rPr>
                <w:rFonts w:ascii="Times New Roman" w:hAnsi="Times New Roman"/>
                <w:sz w:val="20"/>
                <w:szCs w:val="20"/>
              </w:rPr>
              <w:t xml:space="preserve"> металл</w:t>
            </w:r>
            <w:r w:rsidR="00BC31BE" w:rsidRPr="00BC31BE">
              <w:rPr>
                <w:rFonts w:ascii="Times New Roman" w:hAnsi="Times New Roman"/>
                <w:sz w:val="20"/>
                <w:szCs w:val="20"/>
              </w:rPr>
              <w:t>ические.</w:t>
            </w:r>
            <w:r w:rsidR="0082620D" w:rsidRPr="00BC31BE">
              <w:rPr>
                <w:rFonts w:ascii="Times New Roman" w:hAnsi="Times New Roman"/>
                <w:sz w:val="20"/>
                <w:szCs w:val="20"/>
              </w:rPr>
              <w:t xml:space="preserve"> Размер</w:t>
            </w:r>
            <w:r w:rsidR="00BC31BE" w:rsidRPr="00BC31BE">
              <w:rPr>
                <w:rFonts w:ascii="Times New Roman" w:hAnsi="Times New Roman"/>
                <w:sz w:val="20"/>
                <w:szCs w:val="20"/>
              </w:rPr>
              <w:t>:</w:t>
            </w:r>
            <w:r w:rsidR="0082620D" w:rsidRPr="00BC31BE">
              <w:rPr>
                <w:rFonts w:ascii="Times New Roman" w:hAnsi="Times New Roman"/>
                <w:sz w:val="20"/>
                <w:szCs w:val="20"/>
              </w:rPr>
              <w:t xml:space="preserve">  10 см</w:t>
            </w:r>
          </w:p>
          <w:p w:rsidR="00BC31BE" w:rsidRPr="00BC31BE" w:rsidRDefault="00BC31BE" w:rsidP="00BC31B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C31BE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8DF3105" wp14:editId="65685C17">
                  <wp:extent cx="1160890" cy="1547854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227_12385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014" cy="1548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C55F1" w:rsidRPr="00BC31BE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31BE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C55F1" w:rsidRPr="00BC31BE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C31BE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C232CF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C232CF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C55F1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A0249" w:rsidRPr="00526C02" w:rsidRDefault="002C55F1" w:rsidP="00DA024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Освежитель воздуха</w:t>
            </w:r>
            <w:r w:rsidR="00DA0249" w:rsidRPr="00526C02">
              <w:rPr>
                <w:rFonts w:ascii="Times New Roman" w:hAnsi="Times New Roman"/>
                <w:sz w:val="20"/>
                <w:szCs w:val="20"/>
              </w:rPr>
              <w:t xml:space="preserve"> 300 мл.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C55F1" w:rsidRPr="00526C02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C55F1" w:rsidRPr="00526C02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C232CF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C232CF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C55F1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526C02" w:rsidRDefault="002C55F1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Диск пильный для УШМ 125мм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C55F1" w:rsidRPr="00526C02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C55F1" w:rsidRPr="00526C02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C232CF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C55F1" w:rsidRPr="00C232CF" w:rsidRDefault="002C55F1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5C54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45C54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45C54" w:rsidRPr="00526C02" w:rsidRDefault="00145C54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>Бумажные салфетки белые 100 шт./</w:t>
            </w: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упак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45C54" w:rsidRPr="00526C02" w:rsidRDefault="00145C54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526C02">
              <w:rPr>
                <w:rFonts w:ascii="Times New Roman" w:hAnsi="Times New Roman"/>
                <w:sz w:val="18"/>
                <w:szCs w:val="18"/>
              </w:rPr>
              <w:t>упак</w:t>
            </w:r>
            <w:proofErr w:type="spellEnd"/>
            <w:r w:rsidRPr="00526C0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45C54" w:rsidRPr="00526C02" w:rsidRDefault="00145C54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45C54" w:rsidRPr="00C232CF" w:rsidRDefault="00145C54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45C54" w:rsidRPr="00C232CF" w:rsidRDefault="00145C54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45C54" w:rsidRPr="00C232CF" w:rsidTr="00666AC3">
        <w:trPr>
          <w:trHeight w:val="243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45C54" w:rsidRPr="00C232CF" w:rsidRDefault="00526C02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63.</w:t>
            </w:r>
          </w:p>
        </w:tc>
        <w:tc>
          <w:tcPr>
            <w:tcW w:w="62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45C54" w:rsidRPr="00526C02" w:rsidRDefault="003228B0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rFonts w:ascii="Times New Roman" w:hAnsi="Times New Roman"/>
                <w:sz w:val="20"/>
                <w:szCs w:val="20"/>
              </w:rPr>
              <w:t xml:space="preserve">Ведро пластмассовое с крышкой на 5л. с </w:t>
            </w:r>
            <w:proofErr w:type="spellStart"/>
            <w:r w:rsidRPr="00526C02">
              <w:rPr>
                <w:rFonts w:ascii="Times New Roman" w:hAnsi="Times New Roman"/>
                <w:sz w:val="20"/>
                <w:szCs w:val="20"/>
              </w:rPr>
              <w:t>педалькой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526C02"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proofErr w:type="spellStart"/>
            <w:proofErr w:type="gramEnd"/>
            <w:r w:rsidRPr="00526C02">
              <w:rPr>
                <w:rFonts w:ascii="Times New Roman" w:hAnsi="Times New Roman"/>
                <w:sz w:val="20"/>
                <w:szCs w:val="20"/>
              </w:rPr>
              <w:t>по-дешевле</w:t>
            </w:r>
            <w:proofErr w:type="spellEnd"/>
            <w:r w:rsidRPr="00526C02">
              <w:rPr>
                <w:rFonts w:ascii="Times New Roman" w:hAnsi="Times New Roman"/>
                <w:sz w:val="20"/>
                <w:szCs w:val="20"/>
              </w:rPr>
              <w:t>)</w:t>
            </w:r>
          </w:p>
          <w:p w:rsidR="003228B0" w:rsidRPr="00526C02" w:rsidRDefault="003228B0" w:rsidP="00194C2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26C02">
              <w:rPr>
                <w:noProof/>
                <w:lang w:eastAsia="ru-RU"/>
              </w:rPr>
              <w:drawing>
                <wp:inline distT="0" distB="0" distL="0" distR="0" wp14:anchorId="31403DC5" wp14:editId="088E7C7F">
                  <wp:extent cx="1439186" cy="1439186"/>
                  <wp:effectExtent l="0" t="0" r="8890" b="8890"/>
                  <wp:docPr id="9" name="Рисунок 9" descr="https://furniture.nohoho.ru/sites/furniture.nohoho.ru/files/1261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urniture.nohoho.ru/sites/furniture.nohoho.ru/files/1261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60" cy="143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45C54" w:rsidRPr="00526C02" w:rsidRDefault="003228B0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шт.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45C54" w:rsidRPr="00526C02" w:rsidRDefault="003228B0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26C02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45C54" w:rsidRPr="00C232CF" w:rsidRDefault="00145C54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45C54" w:rsidRPr="00C232CF" w:rsidRDefault="00145C54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80CB9" w:rsidRPr="00C232CF" w:rsidTr="00666AC3">
        <w:trPr>
          <w:trHeight w:val="140"/>
        </w:trPr>
        <w:tc>
          <w:tcPr>
            <w:tcW w:w="437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:rsidR="00780CB9" w:rsidRPr="00C232CF" w:rsidRDefault="00780CB9" w:rsidP="004A2473">
            <w:pPr>
              <w:pStyle w:val="a6"/>
              <w:spacing w:after="0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85" w:type="dxa"/>
            <w:gridSpan w:val="3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:rsidR="00780CB9" w:rsidRPr="00C232CF" w:rsidRDefault="00780CB9" w:rsidP="00953687">
            <w:pPr>
              <w:pStyle w:val="a6"/>
              <w:spacing w:after="0"/>
              <w:ind w:left="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C232CF">
              <w:rPr>
                <w:rFonts w:ascii="Times New Roman" w:hAnsi="Times New Roman"/>
                <w:sz w:val="18"/>
                <w:szCs w:val="18"/>
              </w:rPr>
              <w:t>Итого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0CB9" w:rsidRPr="00C232CF" w:rsidRDefault="00780CB9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0CB9" w:rsidRPr="00C232CF" w:rsidRDefault="00780CB9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80CB9" w:rsidRPr="00C232CF" w:rsidTr="00666AC3">
        <w:trPr>
          <w:trHeight w:val="70"/>
        </w:trPr>
        <w:tc>
          <w:tcPr>
            <w:tcW w:w="437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780CB9" w:rsidRPr="00C232CF" w:rsidRDefault="00780CB9" w:rsidP="004A2473">
            <w:pPr>
              <w:pStyle w:val="a6"/>
              <w:spacing w:after="0"/>
              <w:ind w:left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785" w:type="dxa"/>
            <w:gridSpan w:val="3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780CB9" w:rsidRPr="00C232CF" w:rsidRDefault="00780CB9" w:rsidP="00953687">
            <w:pPr>
              <w:pStyle w:val="a6"/>
              <w:spacing w:after="0"/>
              <w:ind w:left="0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B9" w:rsidRPr="00C232CF" w:rsidRDefault="00780CB9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CB9" w:rsidRPr="00C232CF" w:rsidRDefault="00780CB9" w:rsidP="004A24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9204E" w:rsidRPr="00C232CF" w:rsidRDefault="0089204E" w:rsidP="003013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301385" w:rsidRPr="00C232CF" w:rsidRDefault="00301385" w:rsidP="003013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C232CF">
        <w:rPr>
          <w:rFonts w:ascii="Times New Roman" w:hAnsi="Times New Roman"/>
          <w:sz w:val="20"/>
          <w:szCs w:val="20"/>
        </w:rPr>
        <w:t>&lt;*&gt; Из ответа поставщика должна однозначно определяться цена единицы продукции и общая цена контракта на указанных условиях.</w:t>
      </w:r>
    </w:p>
    <w:p w:rsidR="00025C8D" w:rsidRPr="00C232CF" w:rsidRDefault="00301385" w:rsidP="00025C8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C232CF">
        <w:rPr>
          <w:rFonts w:ascii="Times New Roman" w:hAnsi="Times New Roman"/>
          <w:bCs/>
          <w:sz w:val="20"/>
          <w:szCs w:val="20"/>
        </w:rPr>
        <w:t>Требования к качеству товара:</w:t>
      </w:r>
      <w:r w:rsidRPr="00C232CF">
        <w:rPr>
          <w:rFonts w:ascii="Times New Roman" w:hAnsi="Times New Roman"/>
          <w:sz w:val="20"/>
          <w:szCs w:val="20"/>
        </w:rPr>
        <w:t xml:space="preserve"> поставляемый товар должен быть новым</w:t>
      </w:r>
      <w:r w:rsidR="00025C8D" w:rsidRPr="00C232CF">
        <w:rPr>
          <w:rFonts w:ascii="Times New Roman" w:hAnsi="Times New Roman"/>
          <w:sz w:val="20"/>
          <w:szCs w:val="20"/>
        </w:rPr>
        <w:t xml:space="preserve"> товаром (товаром, который не был в употреблении, не прошел ремонт, в том числе восстановление, замену составных частей, восстановление потребительских свойств)</w:t>
      </w:r>
      <w:r w:rsidRPr="00C232CF">
        <w:rPr>
          <w:rFonts w:ascii="Times New Roman" w:hAnsi="Times New Roman"/>
          <w:sz w:val="20"/>
          <w:szCs w:val="20"/>
        </w:rPr>
        <w:t>, строго соответствовать указанным характеристикам и не иметь дефектов, связанных с оформлением, материалами и качеством изготовления.</w:t>
      </w:r>
    </w:p>
    <w:p w:rsidR="00025C8D" w:rsidRPr="00C232CF" w:rsidRDefault="00025C8D" w:rsidP="00025C8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C232CF">
        <w:rPr>
          <w:rFonts w:ascii="Times New Roman" w:hAnsi="Times New Roman"/>
          <w:sz w:val="20"/>
          <w:szCs w:val="20"/>
        </w:rPr>
        <w:t>Качество, маркировка, упаковка Товара должны соответствовать требованиям нормативно-технической документации в соответствии с законодательством Российской Федерации.</w:t>
      </w:r>
      <w:r w:rsidR="0095304B" w:rsidRPr="00C232CF">
        <w:rPr>
          <w:rFonts w:ascii="Times New Roman" w:hAnsi="Times New Roman"/>
          <w:sz w:val="20"/>
          <w:szCs w:val="20"/>
        </w:rPr>
        <w:t xml:space="preserve"> </w:t>
      </w:r>
      <w:r w:rsidR="0095304B" w:rsidRPr="00C232CF">
        <w:rPr>
          <w:rFonts w:ascii="Times New Roman" w:hAnsi="Times New Roman"/>
          <w:sz w:val="20"/>
          <w:szCs w:val="20"/>
          <w:u w:val="single"/>
        </w:rPr>
        <w:t>Товар должен иметь сертификаты (декларации о соответствии).</w:t>
      </w:r>
      <w:r w:rsidR="0095304B" w:rsidRPr="00C232CF">
        <w:rPr>
          <w:rFonts w:ascii="Times New Roman" w:hAnsi="Times New Roman"/>
          <w:sz w:val="20"/>
          <w:szCs w:val="20"/>
        </w:rPr>
        <w:t xml:space="preserve"> </w:t>
      </w:r>
    </w:p>
    <w:p w:rsidR="00765EE4" w:rsidRPr="00C232CF" w:rsidRDefault="000A0F2C" w:rsidP="0030138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C232CF">
        <w:rPr>
          <w:rFonts w:ascii="Times New Roman" w:hAnsi="Times New Roman"/>
          <w:sz w:val="20"/>
          <w:szCs w:val="20"/>
        </w:rPr>
        <w:t>Срок д</w:t>
      </w:r>
      <w:r w:rsidR="00765EE4" w:rsidRPr="00C232CF">
        <w:rPr>
          <w:rFonts w:ascii="Times New Roman" w:hAnsi="Times New Roman"/>
          <w:sz w:val="20"/>
          <w:szCs w:val="20"/>
        </w:rPr>
        <w:t xml:space="preserve">оставки: в течение </w:t>
      </w:r>
      <w:r w:rsidR="00194C2F" w:rsidRPr="00C232CF">
        <w:rPr>
          <w:rFonts w:ascii="Times New Roman" w:hAnsi="Times New Roman"/>
          <w:sz w:val="20"/>
          <w:szCs w:val="20"/>
        </w:rPr>
        <w:t>15</w:t>
      </w:r>
      <w:r w:rsidR="00765EE4" w:rsidRPr="00C232CF">
        <w:rPr>
          <w:rFonts w:ascii="Times New Roman" w:hAnsi="Times New Roman"/>
          <w:sz w:val="20"/>
          <w:szCs w:val="20"/>
        </w:rPr>
        <w:t xml:space="preserve"> </w:t>
      </w:r>
      <w:r w:rsidR="00025C8D" w:rsidRPr="00C232CF">
        <w:rPr>
          <w:rFonts w:ascii="Times New Roman" w:hAnsi="Times New Roman"/>
          <w:sz w:val="20"/>
          <w:szCs w:val="20"/>
        </w:rPr>
        <w:t>(</w:t>
      </w:r>
      <w:r w:rsidR="00194C2F" w:rsidRPr="00C232CF">
        <w:rPr>
          <w:rFonts w:ascii="Times New Roman" w:hAnsi="Times New Roman"/>
          <w:sz w:val="20"/>
          <w:szCs w:val="20"/>
        </w:rPr>
        <w:t>пятнадцати</w:t>
      </w:r>
      <w:r w:rsidR="00025C8D" w:rsidRPr="00C232CF">
        <w:rPr>
          <w:rFonts w:ascii="Times New Roman" w:hAnsi="Times New Roman"/>
          <w:sz w:val="20"/>
          <w:szCs w:val="20"/>
        </w:rPr>
        <w:t xml:space="preserve">) </w:t>
      </w:r>
      <w:r w:rsidR="00194C2F" w:rsidRPr="00C232CF">
        <w:rPr>
          <w:rFonts w:ascii="Times New Roman" w:hAnsi="Times New Roman"/>
          <w:sz w:val="20"/>
          <w:szCs w:val="20"/>
        </w:rPr>
        <w:t>календарных</w:t>
      </w:r>
      <w:r w:rsidR="00765EE4" w:rsidRPr="00C232CF">
        <w:rPr>
          <w:rFonts w:ascii="Times New Roman" w:hAnsi="Times New Roman"/>
          <w:sz w:val="20"/>
          <w:szCs w:val="20"/>
        </w:rPr>
        <w:t xml:space="preserve"> дней с момента подписания </w:t>
      </w:r>
      <w:r w:rsidR="00194C2F" w:rsidRPr="00C232CF">
        <w:rPr>
          <w:rFonts w:ascii="Times New Roman" w:hAnsi="Times New Roman"/>
          <w:sz w:val="20"/>
          <w:szCs w:val="20"/>
        </w:rPr>
        <w:t>договора</w:t>
      </w:r>
      <w:r w:rsidR="00765EE4" w:rsidRPr="00C232CF">
        <w:rPr>
          <w:rFonts w:ascii="Times New Roman" w:hAnsi="Times New Roman"/>
          <w:sz w:val="20"/>
          <w:szCs w:val="20"/>
        </w:rPr>
        <w:t>.</w:t>
      </w:r>
    </w:p>
    <w:p w:rsidR="000A0F2C" w:rsidRPr="00C232CF" w:rsidRDefault="000A0F2C" w:rsidP="000A0F2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C232CF">
        <w:rPr>
          <w:rFonts w:ascii="Times New Roman" w:hAnsi="Times New Roman"/>
          <w:sz w:val="20"/>
          <w:szCs w:val="20"/>
        </w:rPr>
        <w:t>Место д</w:t>
      </w:r>
      <w:r w:rsidR="00765EE4" w:rsidRPr="00C232CF">
        <w:rPr>
          <w:rFonts w:ascii="Times New Roman" w:hAnsi="Times New Roman"/>
          <w:sz w:val="20"/>
          <w:szCs w:val="20"/>
        </w:rPr>
        <w:t xml:space="preserve">оставки: г. Челябинск, ул. Худякова, 22 </w:t>
      </w:r>
    </w:p>
    <w:p w:rsidR="000A0F2C" w:rsidRPr="00C232CF" w:rsidRDefault="000A0F2C" w:rsidP="000A0F2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C232CF">
        <w:rPr>
          <w:rFonts w:ascii="Times New Roman" w:hAnsi="Times New Roman"/>
          <w:sz w:val="20"/>
          <w:szCs w:val="20"/>
        </w:rPr>
        <w:t xml:space="preserve">Порядок формирования цены Контракта: </w:t>
      </w:r>
      <w:r w:rsidR="00765EE4" w:rsidRPr="00C232CF">
        <w:rPr>
          <w:rFonts w:ascii="Times New Roman" w:hAnsi="Times New Roman"/>
          <w:sz w:val="20"/>
          <w:szCs w:val="20"/>
        </w:rPr>
        <w:t xml:space="preserve">Цена </w:t>
      </w:r>
      <w:r w:rsidRPr="00C232CF">
        <w:rPr>
          <w:rFonts w:ascii="Times New Roman" w:hAnsi="Times New Roman"/>
          <w:sz w:val="20"/>
          <w:szCs w:val="20"/>
        </w:rPr>
        <w:t>контракта включает в себя</w:t>
      </w:r>
      <w:r w:rsidR="00765EE4" w:rsidRPr="00C232CF">
        <w:rPr>
          <w:rFonts w:ascii="Times New Roman" w:hAnsi="Times New Roman"/>
          <w:sz w:val="20"/>
          <w:szCs w:val="20"/>
        </w:rPr>
        <w:t xml:space="preserve"> </w:t>
      </w:r>
      <w:r w:rsidRPr="00C232CF">
        <w:rPr>
          <w:rFonts w:ascii="Times New Roman" w:hAnsi="Times New Roman"/>
          <w:sz w:val="20"/>
          <w:szCs w:val="20"/>
        </w:rPr>
        <w:t xml:space="preserve">стоимость </w:t>
      </w:r>
      <w:r w:rsidRPr="00C232CF">
        <w:rPr>
          <w:rFonts w:ascii="Times New Roman" w:hAnsi="Times New Roman"/>
          <w:bCs/>
          <w:iCs/>
          <w:sz w:val="20"/>
          <w:szCs w:val="20"/>
        </w:rPr>
        <w:t>Товара в полной комплектации, расходы, связанные с погрузо-разгрузочными работами, транспортировкой, доставкой Товара до места передачи Заказчику</w:t>
      </w:r>
      <w:r w:rsidR="00025C8D" w:rsidRPr="00C232CF">
        <w:rPr>
          <w:rFonts w:ascii="Times New Roman" w:hAnsi="Times New Roman"/>
          <w:bCs/>
          <w:iCs/>
          <w:sz w:val="20"/>
          <w:szCs w:val="20"/>
        </w:rPr>
        <w:t>, стоимость упаковки,</w:t>
      </w:r>
      <w:r w:rsidRPr="00C232CF">
        <w:rPr>
          <w:rFonts w:ascii="Times New Roman" w:hAnsi="Times New Roman"/>
          <w:bCs/>
          <w:iCs/>
          <w:sz w:val="20"/>
          <w:szCs w:val="20"/>
        </w:rPr>
        <w:t xml:space="preserve"> оформлением всех необходимых документов на Товар, оплату таможенных пошлин, налогов, сборов и другие обязательные плате</w:t>
      </w:r>
      <w:r w:rsidR="00025C8D" w:rsidRPr="00C232CF">
        <w:rPr>
          <w:rFonts w:ascii="Times New Roman" w:hAnsi="Times New Roman"/>
          <w:bCs/>
          <w:iCs/>
          <w:sz w:val="20"/>
          <w:szCs w:val="20"/>
        </w:rPr>
        <w:t>жи, связанные с исполнением к</w:t>
      </w:r>
      <w:r w:rsidRPr="00C232CF">
        <w:rPr>
          <w:rFonts w:ascii="Times New Roman" w:hAnsi="Times New Roman"/>
          <w:bCs/>
          <w:iCs/>
          <w:sz w:val="20"/>
          <w:szCs w:val="20"/>
        </w:rPr>
        <w:t>онтракта.</w:t>
      </w:r>
    </w:p>
    <w:p w:rsidR="00765EE4" w:rsidRPr="00C232CF" w:rsidRDefault="00765EE4" w:rsidP="0030138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C232CF">
        <w:rPr>
          <w:rFonts w:ascii="Times New Roman" w:hAnsi="Times New Roman"/>
          <w:sz w:val="20"/>
          <w:szCs w:val="20"/>
        </w:rPr>
        <w:t>Оплата:</w:t>
      </w:r>
      <w:r w:rsidR="00025C8D" w:rsidRPr="00C232CF">
        <w:rPr>
          <w:rFonts w:ascii="Times New Roman" w:hAnsi="Times New Roman"/>
          <w:sz w:val="20"/>
          <w:szCs w:val="20"/>
        </w:rPr>
        <w:t xml:space="preserve"> в течение 15 (пятнадцати) </w:t>
      </w:r>
      <w:r w:rsidR="00194C2F" w:rsidRPr="00C232CF">
        <w:rPr>
          <w:rFonts w:ascii="Times New Roman" w:hAnsi="Times New Roman"/>
          <w:sz w:val="20"/>
          <w:szCs w:val="20"/>
        </w:rPr>
        <w:t>рабочих</w:t>
      </w:r>
      <w:r w:rsidRPr="00C232CF">
        <w:rPr>
          <w:rFonts w:ascii="Times New Roman" w:hAnsi="Times New Roman"/>
          <w:sz w:val="20"/>
          <w:szCs w:val="20"/>
        </w:rPr>
        <w:t xml:space="preserve"> дней после поставки Товара и подписания товаросопроводительных документов. </w:t>
      </w:r>
    </w:p>
    <w:p w:rsidR="000A0F2C" w:rsidRPr="00C232CF" w:rsidRDefault="000A0F2C" w:rsidP="0030138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C232CF">
        <w:rPr>
          <w:rFonts w:ascii="Times New Roman" w:hAnsi="Times New Roman"/>
          <w:sz w:val="20"/>
          <w:szCs w:val="20"/>
        </w:rPr>
        <w:t xml:space="preserve">Источник финансирования: </w:t>
      </w:r>
      <w:r w:rsidR="00D84382" w:rsidRPr="00C232CF">
        <w:rPr>
          <w:rFonts w:ascii="Times New Roman" w:hAnsi="Times New Roman"/>
          <w:sz w:val="20"/>
          <w:szCs w:val="20"/>
        </w:rPr>
        <w:t>средства бюджетных учреждений.</w:t>
      </w:r>
    </w:p>
    <w:p w:rsidR="00301385" w:rsidRPr="00C232CF" w:rsidRDefault="00301385" w:rsidP="0030138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C232CF">
        <w:rPr>
          <w:rFonts w:ascii="Times New Roman" w:hAnsi="Times New Roman"/>
          <w:sz w:val="20"/>
          <w:szCs w:val="20"/>
        </w:rPr>
        <w:t>Настоящий запрос не является извещением о проведении закупки, офертой или публичной офертой и не влечет возникновения никаких обязанностей у заказчика.</w:t>
      </w:r>
    </w:p>
    <w:p w:rsidR="00180224" w:rsidRPr="00C232CF" w:rsidRDefault="00D16615" w:rsidP="00333B3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0"/>
          <w:szCs w:val="20"/>
        </w:rPr>
      </w:pPr>
      <w:r w:rsidRPr="00C232CF">
        <w:rPr>
          <w:rFonts w:ascii="Times New Roman" w:hAnsi="Times New Roman"/>
          <w:sz w:val="20"/>
          <w:szCs w:val="20"/>
        </w:rPr>
        <w:t xml:space="preserve">С уважением, </w:t>
      </w:r>
      <w:r w:rsidR="00333B33" w:rsidRPr="00C232CF">
        <w:rPr>
          <w:rFonts w:ascii="Times New Roman" w:hAnsi="Times New Roman"/>
          <w:sz w:val="20"/>
          <w:szCs w:val="20"/>
        </w:rPr>
        <w:t>Струкова</w:t>
      </w:r>
      <w:r w:rsidR="001C2E76" w:rsidRPr="00C232CF">
        <w:rPr>
          <w:rFonts w:ascii="Times New Roman" w:hAnsi="Times New Roman"/>
          <w:sz w:val="20"/>
          <w:szCs w:val="20"/>
        </w:rPr>
        <w:t xml:space="preserve"> Оксана Андреевна</w:t>
      </w:r>
      <w:r w:rsidRPr="00C232CF">
        <w:rPr>
          <w:rFonts w:ascii="Times New Roman" w:hAnsi="Times New Roman"/>
          <w:sz w:val="20"/>
          <w:szCs w:val="20"/>
        </w:rPr>
        <w:t xml:space="preserve"> (подпись, расшифровка подписи ответственного лица заказчика).</w:t>
      </w:r>
      <w:r w:rsidR="00333B33" w:rsidRPr="00C232CF">
        <w:rPr>
          <w:rFonts w:ascii="Times New Roman" w:hAnsi="Times New Roman"/>
          <w:sz w:val="20"/>
          <w:szCs w:val="20"/>
        </w:rPr>
        <w:t xml:space="preserve"> +7(</w:t>
      </w:r>
      <w:r w:rsidRPr="00C232CF">
        <w:rPr>
          <w:rFonts w:ascii="Times New Roman" w:hAnsi="Times New Roman"/>
          <w:sz w:val="20"/>
          <w:szCs w:val="20"/>
        </w:rPr>
        <w:t>351) 2613271</w:t>
      </w:r>
    </w:p>
    <w:sectPr w:rsidR="00180224" w:rsidRPr="00C232CF" w:rsidSect="00F85A05">
      <w:pgSz w:w="11906" w:h="16838"/>
      <w:pgMar w:top="426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02261B"/>
    <w:multiLevelType w:val="hybridMultilevel"/>
    <w:tmpl w:val="10700EC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677797"/>
    <w:multiLevelType w:val="multilevel"/>
    <w:tmpl w:val="00762C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5C34139F"/>
    <w:multiLevelType w:val="multilevel"/>
    <w:tmpl w:val="D3C267A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21"/>
        </w:tabs>
        <w:ind w:left="921" w:hanging="495"/>
      </w:pPr>
      <w:rPr>
        <w:rFonts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3F2"/>
    <w:rsid w:val="00000A34"/>
    <w:rsid w:val="000053F2"/>
    <w:rsid w:val="00025C8D"/>
    <w:rsid w:val="00067D1F"/>
    <w:rsid w:val="00076457"/>
    <w:rsid w:val="000872C7"/>
    <w:rsid w:val="000A0F2C"/>
    <w:rsid w:val="000B31AA"/>
    <w:rsid w:val="000B3DBE"/>
    <w:rsid w:val="000B5593"/>
    <w:rsid w:val="000F1782"/>
    <w:rsid w:val="001173C1"/>
    <w:rsid w:val="00145C54"/>
    <w:rsid w:val="0015411F"/>
    <w:rsid w:val="00170616"/>
    <w:rsid w:val="00172C3F"/>
    <w:rsid w:val="00180224"/>
    <w:rsid w:val="00194587"/>
    <w:rsid w:val="00194C2F"/>
    <w:rsid w:val="001C02B6"/>
    <w:rsid w:val="001C2E76"/>
    <w:rsid w:val="001D0980"/>
    <w:rsid w:val="0021405F"/>
    <w:rsid w:val="00221ED8"/>
    <w:rsid w:val="00252F4F"/>
    <w:rsid w:val="002534EA"/>
    <w:rsid w:val="00262564"/>
    <w:rsid w:val="00272A96"/>
    <w:rsid w:val="00276996"/>
    <w:rsid w:val="00281224"/>
    <w:rsid w:val="00285248"/>
    <w:rsid w:val="0028548E"/>
    <w:rsid w:val="002B3E17"/>
    <w:rsid w:val="002C55F1"/>
    <w:rsid w:val="002F0481"/>
    <w:rsid w:val="00301385"/>
    <w:rsid w:val="00305683"/>
    <w:rsid w:val="003228B0"/>
    <w:rsid w:val="00333B33"/>
    <w:rsid w:val="00364684"/>
    <w:rsid w:val="00371B56"/>
    <w:rsid w:val="003C6105"/>
    <w:rsid w:val="003D4379"/>
    <w:rsid w:val="004023F8"/>
    <w:rsid w:val="004039D7"/>
    <w:rsid w:val="004226EE"/>
    <w:rsid w:val="004333D3"/>
    <w:rsid w:val="0043502B"/>
    <w:rsid w:val="004421CE"/>
    <w:rsid w:val="00447113"/>
    <w:rsid w:val="0045783B"/>
    <w:rsid w:val="00473CED"/>
    <w:rsid w:val="004A2473"/>
    <w:rsid w:val="004B59AE"/>
    <w:rsid w:val="00526C02"/>
    <w:rsid w:val="00532096"/>
    <w:rsid w:val="005652F4"/>
    <w:rsid w:val="005B40AF"/>
    <w:rsid w:val="005D4C2E"/>
    <w:rsid w:val="00617C5C"/>
    <w:rsid w:val="00652118"/>
    <w:rsid w:val="00666AC3"/>
    <w:rsid w:val="00666D6D"/>
    <w:rsid w:val="00680D0F"/>
    <w:rsid w:val="006C2B34"/>
    <w:rsid w:val="006D1C2E"/>
    <w:rsid w:val="006D5A9B"/>
    <w:rsid w:val="006F30F7"/>
    <w:rsid w:val="0070549D"/>
    <w:rsid w:val="007138C5"/>
    <w:rsid w:val="007310CF"/>
    <w:rsid w:val="0074570C"/>
    <w:rsid w:val="0075309F"/>
    <w:rsid w:val="007533D8"/>
    <w:rsid w:val="00760D8E"/>
    <w:rsid w:val="00765EE4"/>
    <w:rsid w:val="00780CB9"/>
    <w:rsid w:val="007F2FFD"/>
    <w:rsid w:val="00806CFD"/>
    <w:rsid w:val="0082620D"/>
    <w:rsid w:val="00826597"/>
    <w:rsid w:val="008456D0"/>
    <w:rsid w:val="00867BC0"/>
    <w:rsid w:val="00876FFD"/>
    <w:rsid w:val="0089204E"/>
    <w:rsid w:val="008B721B"/>
    <w:rsid w:val="0092192E"/>
    <w:rsid w:val="0095304B"/>
    <w:rsid w:val="00953687"/>
    <w:rsid w:val="00976ADC"/>
    <w:rsid w:val="00985EBE"/>
    <w:rsid w:val="009B0EE2"/>
    <w:rsid w:val="009B6A98"/>
    <w:rsid w:val="009C1CC7"/>
    <w:rsid w:val="009D27C1"/>
    <w:rsid w:val="009E7E7F"/>
    <w:rsid w:val="009F177A"/>
    <w:rsid w:val="00A24018"/>
    <w:rsid w:val="00AC0BEB"/>
    <w:rsid w:val="00B1244D"/>
    <w:rsid w:val="00B40CEC"/>
    <w:rsid w:val="00B60E5D"/>
    <w:rsid w:val="00B67009"/>
    <w:rsid w:val="00B90081"/>
    <w:rsid w:val="00B93090"/>
    <w:rsid w:val="00BB2EEC"/>
    <w:rsid w:val="00BC31BE"/>
    <w:rsid w:val="00BD329B"/>
    <w:rsid w:val="00C232CF"/>
    <w:rsid w:val="00C54BC4"/>
    <w:rsid w:val="00CE0305"/>
    <w:rsid w:val="00CF171A"/>
    <w:rsid w:val="00D16615"/>
    <w:rsid w:val="00D21E05"/>
    <w:rsid w:val="00D54158"/>
    <w:rsid w:val="00D5522C"/>
    <w:rsid w:val="00D746E0"/>
    <w:rsid w:val="00D84382"/>
    <w:rsid w:val="00DA0249"/>
    <w:rsid w:val="00DA25C8"/>
    <w:rsid w:val="00DA46A2"/>
    <w:rsid w:val="00E04E56"/>
    <w:rsid w:val="00E315AD"/>
    <w:rsid w:val="00E32C62"/>
    <w:rsid w:val="00E35968"/>
    <w:rsid w:val="00E6673D"/>
    <w:rsid w:val="00E8119A"/>
    <w:rsid w:val="00E84897"/>
    <w:rsid w:val="00E91061"/>
    <w:rsid w:val="00EB499E"/>
    <w:rsid w:val="00EB6DFC"/>
    <w:rsid w:val="00EF6D2F"/>
    <w:rsid w:val="00F06CD5"/>
    <w:rsid w:val="00F20190"/>
    <w:rsid w:val="00F85A05"/>
    <w:rsid w:val="00F969FF"/>
    <w:rsid w:val="00FB4F76"/>
    <w:rsid w:val="00FC3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38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 В"/>
    <w:basedOn w:val="a"/>
    <w:autoRedefine/>
    <w:rsid w:val="00301385"/>
    <w:pPr>
      <w:spacing w:after="0" w:line="240" w:lineRule="auto"/>
      <w:jc w:val="center"/>
      <w:outlineLvl w:val="0"/>
    </w:pPr>
    <w:rPr>
      <w:rFonts w:ascii="Times New Roman" w:eastAsia="Times New Roman" w:hAnsi="Times New Roman"/>
      <w:szCs w:val="20"/>
      <w:lang w:eastAsia="ru-RU"/>
    </w:rPr>
  </w:style>
  <w:style w:type="paragraph" w:customStyle="1" w:styleId="a4">
    <w:name w:val="Стиль"/>
    <w:rsid w:val="00301385"/>
    <w:rPr>
      <w:rFonts w:ascii="Times New Roman" w:eastAsia="Times New Roman" w:hAnsi="Times New Roman"/>
    </w:rPr>
  </w:style>
  <w:style w:type="character" w:styleId="a5">
    <w:name w:val="Hyperlink"/>
    <w:uiPriority w:val="99"/>
    <w:unhideWhenUsed/>
    <w:rsid w:val="0030138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01385"/>
    <w:pPr>
      <w:ind w:left="720"/>
      <w:contextualSpacing/>
    </w:pPr>
  </w:style>
  <w:style w:type="paragraph" w:customStyle="1" w:styleId="p2">
    <w:name w:val="p2"/>
    <w:basedOn w:val="a"/>
    <w:rsid w:val="001706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0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0CEC"/>
    <w:rPr>
      <w:rFonts w:ascii="Tahoma" w:hAnsi="Tahoma" w:cs="Tahoma"/>
      <w:sz w:val="16"/>
      <w:szCs w:val="16"/>
      <w:lang w:eastAsia="en-US"/>
    </w:rPr>
  </w:style>
  <w:style w:type="paragraph" w:styleId="a9">
    <w:name w:val="Body Text Indent"/>
    <w:basedOn w:val="a"/>
    <w:link w:val="aa"/>
    <w:rsid w:val="00765EE4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765EE4"/>
    <w:rPr>
      <w:rFonts w:ascii="Times New Roman" w:eastAsia="Times New Roman" w:hAnsi="Times New Roman"/>
      <w:sz w:val="24"/>
    </w:rPr>
  </w:style>
  <w:style w:type="paragraph" w:customStyle="1" w:styleId="ab">
    <w:name w:val="Содержимое таблицы"/>
    <w:basedOn w:val="a"/>
    <w:rsid w:val="002F0481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c">
    <w:name w:val="Основной текст_"/>
    <w:basedOn w:val="a0"/>
    <w:link w:val="1"/>
    <w:rsid w:val="00333B33"/>
    <w:rPr>
      <w:rFonts w:ascii="Times New Roman" w:eastAsia="Times New Roman" w:hAnsi="Times New Roman"/>
      <w:sz w:val="22"/>
      <w:szCs w:val="22"/>
      <w:shd w:val="clear" w:color="auto" w:fill="FFFFFF"/>
    </w:rPr>
  </w:style>
  <w:style w:type="paragraph" w:customStyle="1" w:styleId="1">
    <w:name w:val="Основной текст1"/>
    <w:basedOn w:val="a"/>
    <w:link w:val="ac"/>
    <w:rsid w:val="00333B33"/>
    <w:pPr>
      <w:shd w:val="clear" w:color="auto" w:fill="FFFFFF"/>
      <w:spacing w:after="0" w:line="0" w:lineRule="atLeast"/>
    </w:pPr>
    <w:rPr>
      <w:rFonts w:ascii="Times New Roman" w:eastAsia="Times New Roman" w:hAnsi="Times New Roman"/>
      <w:lang w:eastAsia="ru-RU"/>
    </w:rPr>
  </w:style>
  <w:style w:type="character" w:customStyle="1" w:styleId="ad">
    <w:name w:val="Подпись к таблице_"/>
    <w:basedOn w:val="a0"/>
    <w:link w:val="ae"/>
    <w:rsid w:val="004A2473"/>
    <w:rPr>
      <w:rFonts w:ascii="Times New Roman" w:eastAsia="Times New Roman" w:hAnsi="Times New Roman"/>
      <w:sz w:val="22"/>
      <w:szCs w:val="22"/>
      <w:shd w:val="clear" w:color="auto" w:fill="FFFFFF"/>
    </w:rPr>
  </w:style>
  <w:style w:type="paragraph" w:customStyle="1" w:styleId="ae">
    <w:name w:val="Подпись к таблице"/>
    <w:basedOn w:val="a"/>
    <w:link w:val="ad"/>
    <w:rsid w:val="004A2473"/>
    <w:pPr>
      <w:shd w:val="clear" w:color="auto" w:fill="FFFFFF"/>
      <w:spacing w:after="0" w:line="523" w:lineRule="exact"/>
    </w:pPr>
    <w:rPr>
      <w:rFonts w:ascii="Times New Roman" w:eastAsia="Times New Roman" w:hAnsi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38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 В"/>
    <w:basedOn w:val="a"/>
    <w:autoRedefine/>
    <w:rsid w:val="00301385"/>
    <w:pPr>
      <w:spacing w:after="0" w:line="240" w:lineRule="auto"/>
      <w:jc w:val="center"/>
      <w:outlineLvl w:val="0"/>
    </w:pPr>
    <w:rPr>
      <w:rFonts w:ascii="Times New Roman" w:eastAsia="Times New Roman" w:hAnsi="Times New Roman"/>
      <w:szCs w:val="20"/>
      <w:lang w:eastAsia="ru-RU"/>
    </w:rPr>
  </w:style>
  <w:style w:type="paragraph" w:customStyle="1" w:styleId="a4">
    <w:name w:val="Стиль"/>
    <w:rsid w:val="00301385"/>
    <w:rPr>
      <w:rFonts w:ascii="Times New Roman" w:eastAsia="Times New Roman" w:hAnsi="Times New Roman"/>
    </w:rPr>
  </w:style>
  <w:style w:type="character" w:styleId="a5">
    <w:name w:val="Hyperlink"/>
    <w:uiPriority w:val="99"/>
    <w:unhideWhenUsed/>
    <w:rsid w:val="0030138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301385"/>
    <w:pPr>
      <w:ind w:left="720"/>
      <w:contextualSpacing/>
    </w:pPr>
  </w:style>
  <w:style w:type="paragraph" w:customStyle="1" w:styleId="p2">
    <w:name w:val="p2"/>
    <w:basedOn w:val="a"/>
    <w:rsid w:val="001706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0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0CEC"/>
    <w:rPr>
      <w:rFonts w:ascii="Tahoma" w:hAnsi="Tahoma" w:cs="Tahoma"/>
      <w:sz w:val="16"/>
      <w:szCs w:val="16"/>
      <w:lang w:eastAsia="en-US"/>
    </w:rPr>
  </w:style>
  <w:style w:type="paragraph" w:styleId="a9">
    <w:name w:val="Body Text Indent"/>
    <w:basedOn w:val="a"/>
    <w:link w:val="aa"/>
    <w:rsid w:val="00765EE4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765EE4"/>
    <w:rPr>
      <w:rFonts w:ascii="Times New Roman" w:eastAsia="Times New Roman" w:hAnsi="Times New Roman"/>
      <w:sz w:val="24"/>
    </w:rPr>
  </w:style>
  <w:style w:type="paragraph" w:customStyle="1" w:styleId="ab">
    <w:name w:val="Содержимое таблицы"/>
    <w:basedOn w:val="a"/>
    <w:rsid w:val="002F0481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c">
    <w:name w:val="Основной текст_"/>
    <w:basedOn w:val="a0"/>
    <w:link w:val="1"/>
    <w:rsid w:val="00333B33"/>
    <w:rPr>
      <w:rFonts w:ascii="Times New Roman" w:eastAsia="Times New Roman" w:hAnsi="Times New Roman"/>
      <w:sz w:val="22"/>
      <w:szCs w:val="22"/>
      <w:shd w:val="clear" w:color="auto" w:fill="FFFFFF"/>
    </w:rPr>
  </w:style>
  <w:style w:type="paragraph" w:customStyle="1" w:styleId="1">
    <w:name w:val="Основной текст1"/>
    <w:basedOn w:val="a"/>
    <w:link w:val="ac"/>
    <w:rsid w:val="00333B33"/>
    <w:pPr>
      <w:shd w:val="clear" w:color="auto" w:fill="FFFFFF"/>
      <w:spacing w:after="0" w:line="0" w:lineRule="atLeast"/>
    </w:pPr>
    <w:rPr>
      <w:rFonts w:ascii="Times New Roman" w:eastAsia="Times New Roman" w:hAnsi="Times New Roman"/>
      <w:lang w:eastAsia="ru-RU"/>
    </w:rPr>
  </w:style>
  <w:style w:type="character" w:customStyle="1" w:styleId="ad">
    <w:name w:val="Подпись к таблице_"/>
    <w:basedOn w:val="a0"/>
    <w:link w:val="ae"/>
    <w:rsid w:val="004A2473"/>
    <w:rPr>
      <w:rFonts w:ascii="Times New Roman" w:eastAsia="Times New Roman" w:hAnsi="Times New Roman"/>
      <w:sz w:val="22"/>
      <w:szCs w:val="22"/>
      <w:shd w:val="clear" w:color="auto" w:fill="FFFFFF"/>
    </w:rPr>
  </w:style>
  <w:style w:type="paragraph" w:customStyle="1" w:styleId="ae">
    <w:name w:val="Подпись к таблице"/>
    <w:basedOn w:val="a"/>
    <w:link w:val="ad"/>
    <w:rsid w:val="004A2473"/>
    <w:pPr>
      <w:shd w:val="clear" w:color="auto" w:fill="FFFFFF"/>
      <w:spacing w:after="0" w:line="523" w:lineRule="exact"/>
    </w:pPr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882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493">
          <w:blockQuote w:val="1"/>
          <w:marLeft w:val="0"/>
          <w:marRight w:val="-15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24166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967125701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9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12625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2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9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IN\AppData\Local\Temp\Temp2_&#1058;&#1050;%20&#1055;&#1047;%20&#1089;%20&#1103;&#1085;&#1074;&#1072;&#1088;&#1103;%202014(1).zip\&#1079;&#1072;&#1087;&#1088;&#1086;&#1089;%20&#1094;&#1077;&#1085;&#1086;&#1074;&#1086;&#1081;%20&#1080;&#1085;&#1092;&#1086;&#1088;&#1084;&#1072;&#1094;&#1080;&#1080;%201%20.doc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hyperlink" Target="mailto:KS.internat4@yandex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88;&#1080;&#1105;&#1084;&#1085;&#1072;&#1103;\Desktop\&#1047;&#1072;&#1087;&#1088;&#1086;&#1089;%20&#1094;&#1077;&#1085;&#1086;&#1074;&#1086;&#1081;%20&#1080;&#1085;&#1092;&#1086;&#1088;&#1084;&#1072;&#1094;&#1080;&#108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36EEC-3CE0-4895-B138-E0D940573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Запрос ценовой информации</Template>
  <TotalTime>207</TotalTime>
  <Pages>4</Pages>
  <Words>1381</Words>
  <Characters>7877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9240</CharactersWithSpaces>
  <SharedDoc>false</SharedDoc>
  <HLinks>
    <vt:vector size="12" baseType="variant">
      <vt:variant>
        <vt:i4>3997710</vt:i4>
      </vt:variant>
      <vt:variant>
        <vt:i4>3</vt:i4>
      </vt:variant>
      <vt:variant>
        <vt:i4>0</vt:i4>
      </vt:variant>
      <vt:variant>
        <vt:i4>5</vt:i4>
      </vt:variant>
      <vt:variant>
        <vt:lpwstr>C:\Users\IN\AppData\Local\Temp\Temp2_ТК ПЗ с января 2014(1).zip\запрос ценовой информации 1 .doc</vt:lpwstr>
      </vt:variant>
      <vt:variant>
        <vt:lpwstr>Par59</vt:lpwstr>
      </vt:variant>
      <vt:variant>
        <vt:i4>7929951</vt:i4>
      </vt:variant>
      <vt:variant>
        <vt:i4>0</vt:i4>
      </vt:variant>
      <vt:variant>
        <vt:i4>0</vt:i4>
      </vt:variant>
      <vt:variant>
        <vt:i4>5</vt:i4>
      </vt:variant>
      <vt:variant>
        <vt:lpwstr>mailto:KS.internat4@yandex.ru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Приёмная</dc:creator>
  <cp:lastModifiedBy>Экономист</cp:lastModifiedBy>
  <cp:revision>22</cp:revision>
  <cp:lastPrinted>2015-10-23T07:14:00Z</cp:lastPrinted>
  <dcterms:created xsi:type="dcterms:W3CDTF">2019-08-16T07:14:00Z</dcterms:created>
  <dcterms:modified xsi:type="dcterms:W3CDTF">2020-02-27T07:42:00Z</dcterms:modified>
</cp:coreProperties>
</file>